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3DC" w:rsidRPr="009135CA" w:rsidRDefault="00586A6B" w:rsidP="00D714DF">
      <w:pPr>
        <w:pStyle w:val="Title-Professional"/>
        <w:pBdr>
          <w:top w:val="single" w:sz="12" w:space="1" w:color="000000" w:themeColor="text1"/>
          <w:left w:val="single" w:sz="12" w:space="4" w:color="000000" w:themeColor="text1"/>
          <w:bottom w:val="single" w:sz="12" w:space="0" w:color="000000" w:themeColor="text1"/>
          <w:right w:val="single" w:sz="12" w:space="4" w:color="000000" w:themeColor="text1"/>
        </w:pBdr>
        <w:shd w:val="clear" w:color="auto" w:fill="17365D" w:themeFill="text2" w:themeFillShade="BF"/>
        <w:tabs>
          <w:tab w:val="center" w:pos="5076"/>
          <w:tab w:val="left" w:pos="8626"/>
        </w:tabs>
        <w:jc w:val="both"/>
        <w:rPr>
          <w:rStyle w:val="nfase"/>
          <w:rFonts w:ascii="Arial" w:hAnsi="Arial" w:cs="Arial"/>
          <w:b/>
          <w:bCs/>
          <w:i w:val="0"/>
          <w:color w:val="FFFFFF" w:themeColor="background1"/>
          <w:sz w:val="16"/>
          <w:szCs w:val="16"/>
          <w:bdr w:val="none" w:sz="0" w:space="0" w:color="auto" w:frame="1"/>
        </w:rPr>
      </w:pPr>
      <w:r w:rsidRPr="00255BD9">
        <w:rPr>
          <w:color w:val="000000" w:themeColor="text1"/>
          <w:sz w:val="24"/>
          <w:szCs w:val="24"/>
        </w:rPr>
        <w:tab/>
      </w:r>
      <w:r w:rsidR="00E133DC" w:rsidRPr="009135CA">
        <w:rPr>
          <w:rStyle w:val="nfase"/>
          <w:rFonts w:ascii="Arial" w:hAnsi="Arial" w:cs="Arial"/>
          <w:b/>
          <w:bCs/>
          <w:i w:val="0"/>
          <w:color w:val="FFFFFF" w:themeColor="background1"/>
          <w:sz w:val="16"/>
          <w:szCs w:val="16"/>
          <w:bdr w:val="none" w:sz="0" w:space="0" w:color="auto" w:frame="1"/>
        </w:rPr>
        <w:t>NOSSA MISSÃO</w:t>
      </w:r>
    </w:p>
    <w:p w:rsidR="00586A6B" w:rsidRPr="009135CA" w:rsidRDefault="009135CA" w:rsidP="00D714DF">
      <w:pPr>
        <w:pStyle w:val="Title-Professional"/>
        <w:pBdr>
          <w:top w:val="single" w:sz="12" w:space="1" w:color="000000" w:themeColor="text1"/>
          <w:left w:val="single" w:sz="12" w:space="4" w:color="000000" w:themeColor="text1"/>
          <w:bottom w:val="single" w:sz="12" w:space="0" w:color="000000" w:themeColor="text1"/>
          <w:right w:val="single" w:sz="12" w:space="4" w:color="000000" w:themeColor="text1"/>
        </w:pBdr>
        <w:shd w:val="clear" w:color="auto" w:fill="17365D" w:themeFill="text2" w:themeFillShade="BF"/>
        <w:tabs>
          <w:tab w:val="center" w:pos="5076"/>
          <w:tab w:val="left" w:pos="8626"/>
        </w:tabs>
        <w:rPr>
          <w:rFonts w:ascii="Arial" w:hAnsi="Arial" w:cs="Arial"/>
          <w:i/>
          <w:color w:val="FFFFFF" w:themeColor="background1"/>
          <w:sz w:val="12"/>
          <w:szCs w:val="12"/>
        </w:rPr>
      </w:pPr>
      <w:r w:rsidRPr="00622B46">
        <w:rPr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BBB3F9" wp14:editId="43F42CE0">
                <wp:simplePos x="0" y="0"/>
                <wp:positionH relativeFrom="column">
                  <wp:posOffset>-14605</wp:posOffset>
                </wp:positionH>
                <wp:positionV relativeFrom="paragraph">
                  <wp:posOffset>125730</wp:posOffset>
                </wp:positionV>
                <wp:extent cx="1009650" cy="84328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843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AF0" w:rsidRPr="00622B46" w:rsidRDefault="00DB4AF0" w:rsidP="00622B4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A6A6D14" wp14:editId="2FE75961">
                                  <wp:extent cx="789402" cy="741891"/>
                                  <wp:effectExtent l="0" t="0" r="0" b="127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cedec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3526" cy="745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BB3F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.15pt;margin-top:9.9pt;width:79.5pt;height:6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" stroked="f">
                <v:textbox>
                  <w:txbxContent>
                    <w:p w:rsidR="00DB4AF0" w:rsidRPr="00622B46" w:rsidRDefault="00DB4AF0" w:rsidP="00622B46">
                      <w:pPr>
                        <w:jc w:val="center"/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A6A6D14" wp14:editId="2FE75961">
                            <wp:extent cx="789402" cy="741891"/>
                            <wp:effectExtent l="0" t="0" r="0" b="127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cedec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3526" cy="745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33DC" w:rsidRPr="009135CA">
        <w:rPr>
          <w:rStyle w:val="nfase"/>
          <w:rFonts w:ascii="Arial" w:hAnsi="Arial" w:cs="Arial"/>
          <w:b/>
          <w:bCs/>
          <w:i w:val="0"/>
          <w:color w:val="FFFFFF" w:themeColor="background1"/>
          <w:sz w:val="12"/>
          <w:szCs w:val="12"/>
          <w:bdr w:val="none" w:sz="0" w:space="0" w:color="auto" w:frame="1"/>
        </w:rPr>
        <w:t>Contribuir para proteger a vida, o patrimônio e o meio ambiente, a fim de garantir a prestação de serviços bombeiro militar e de defesa civil à sociedade.</w:t>
      </w:r>
    </w:p>
    <w:p w:rsidR="00586A6B" w:rsidRDefault="00622B46" w:rsidP="00586A6B">
      <w:pPr>
        <w:pStyle w:val="Title-Professional"/>
        <w:pBdr>
          <w:top w:val="single" w:sz="4" w:space="1" w:color="auto"/>
          <w:left w:val="single" w:sz="4" w:space="4" w:color="auto"/>
          <w:bottom w:val="none" w:sz="0" w:space="0" w:color="auto"/>
          <w:right w:val="single" w:sz="4" w:space="4" w:color="auto"/>
        </w:pBdr>
        <w:shd w:val="clear" w:color="auto" w:fill="FFFFFF" w:themeFill="background1"/>
        <w:rPr>
          <w:color w:val="000000" w:themeColor="text1"/>
          <w:sz w:val="24"/>
          <w:szCs w:val="24"/>
        </w:rPr>
      </w:pPr>
      <w:r w:rsidRPr="00622B46">
        <w:rPr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832482" wp14:editId="611C5AC1">
                <wp:simplePos x="0" y="0"/>
                <wp:positionH relativeFrom="column">
                  <wp:posOffset>6333161</wp:posOffset>
                </wp:positionH>
                <wp:positionV relativeFrom="paragraph">
                  <wp:posOffset>47625</wp:posOffset>
                </wp:positionV>
                <wp:extent cx="869324" cy="811083"/>
                <wp:effectExtent l="0" t="0" r="0" b="0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324" cy="811083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AF0" w:rsidRPr="00622B46" w:rsidRDefault="00DB4AF0" w:rsidP="00300B7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F49763E" wp14:editId="404A1279">
                                  <wp:extent cx="714124" cy="708338"/>
                                  <wp:effectExtent l="0" t="0" r="0" b="0"/>
                                  <wp:docPr id="17" name="Imagem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rasão_CBMPA_mini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4123" cy="7083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2482" id="_x0000_s1027" type="#_x0000_t202" style="position:absolute;left:0;text-align:left;margin-left:498.65pt;margin-top:3.75pt;width:68.45pt;height:6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" stroked="f">
                <v:fill opacity="0"/>
                <v:textbox>
                  <w:txbxContent>
                    <w:p w:rsidR="00DB4AF0" w:rsidRPr="00622B46" w:rsidRDefault="00DB4AF0" w:rsidP="00300B7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F49763E" wp14:editId="404A1279">
                            <wp:extent cx="714124" cy="708338"/>
                            <wp:effectExtent l="0" t="0" r="0" b="0"/>
                            <wp:docPr id="17" name="Imagem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rasão_CBMPA_mini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4123" cy="7083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6A6B">
        <w:rPr>
          <w:color w:val="000000" w:themeColor="text1"/>
          <w:sz w:val="24"/>
          <w:szCs w:val="24"/>
        </w:rPr>
        <w:t>Corpo de Bombeiros Militar do Estado do Pará</w:t>
      </w:r>
    </w:p>
    <w:p w:rsidR="00BA42FE" w:rsidRPr="00586A6B" w:rsidRDefault="001E2658" w:rsidP="00586A6B">
      <w:pPr>
        <w:pStyle w:val="Title-Professional"/>
        <w:pBdr>
          <w:top w:val="single" w:sz="4" w:space="1" w:color="auto"/>
          <w:left w:val="single" w:sz="4" w:space="4" w:color="auto"/>
          <w:bottom w:val="none" w:sz="0" w:space="0" w:color="auto"/>
          <w:right w:val="single" w:sz="4" w:space="4" w:color="auto"/>
        </w:pBdr>
        <w:shd w:val="clear" w:color="auto" w:fill="FFFFFF" w:themeFill="background1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Coordenadoria Estadual de Defesa Civil</w:t>
      </w:r>
    </w:p>
    <w:p w:rsidR="00BE4907" w:rsidRPr="00586A6B" w:rsidRDefault="0052450D" w:rsidP="00586A6B">
      <w:pPr>
        <w:pStyle w:val="Title-Professional"/>
        <w:pBdr>
          <w:top w:val="single" w:sz="4" w:space="1" w:color="auto"/>
          <w:left w:val="single" w:sz="4" w:space="4" w:color="auto"/>
          <w:bottom w:val="none" w:sz="0" w:space="0" w:color="auto"/>
          <w:right w:val="single" w:sz="4" w:space="4" w:color="auto"/>
        </w:pBdr>
        <w:shd w:val="clear" w:color="auto" w:fill="FFFFFF" w:themeFill="background1"/>
        <w:rPr>
          <w:color w:val="000000" w:themeColor="text1"/>
          <w:sz w:val="24"/>
          <w:szCs w:val="24"/>
        </w:rPr>
      </w:pPr>
      <w:r w:rsidRPr="00586A6B">
        <w:rPr>
          <w:color w:val="000000" w:themeColor="text1"/>
          <w:sz w:val="24"/>
          <w:szCs w:val="24"/>
        </w:rPr>
        <w:t xml:space="preserve">Boletim </w:t>
      </w:r>
      <w:r w:rsidR="00DC6AC1">
        <w:rPr>
          <w:color w:val="000000" w:themeColor="text1"/>
          <w:sz w:val="24"/>
          <w:szCs w:val="24"/>
        </w:rPr>
        <w:t xml:space="preserve">de </w:t>
      </w:r>
      <w:r w:rsidR="00D714DF">
        <w:rPr>
          <w:color w:val="000000" w:themeColor="text1"/>
          <w:sz w:val="24"/>
          <w:szCs w:val="24"/>
        </w:rPr>
        <w:t>Proteção de Defesa Civil</w:t>
      </w:r>
    </w:p>
    <w:p w:rsidR="00BE4907" w:rsidRPr="00586A6B" w:rsidRDefault="00D714DF" w:rsidP="00586A6B">
      <w:pPr>
        <w:pStyle w:val="Title-Professional"/>
        <w:pBdr>
          <w:top w:val="single" w:sz="4" w:space="1" w:color="auto"/>
          <w:left w:val="single" w:sz="4" w:space="4" w:color="auto"/>
          <w:bottom w:val="none" w:sz="0" w:space="0" w:color="auto"/>
          <w:right w:val="single" w:sz="4" w:space="4" w:color="auto"/>
        </w:pBdr>
        <w:shd w:val="clear" w:color="auto" w:fill="FFFFFF" w:themeFill="background1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BolPDEC</w:t>
      </w:r>
    </w:p>
    <w:p w:rsidR="006404D6" w:rsidRPr="00D714DF" w:rsidRDefault="0013555D" w:rsidP="00066B72">
      <w:pPr>
        <w:pStyle w:val="IssueVolumeDate-Professional"/>
        <w:pBdr>
          <w:top w:val="single" w:sz="12" w:space="1" w:color="000000" w:themeColor="text1"/>
          <w:left w:val="single" w:sz="12" w:space="4" w:color="000000" w:themeColor="text1"/>
          <w:bottom w:val="single" w:sz="12" w:space="1" w:color="000000" w:themeColor="text1"/>
          <w:right w:val="single" w:sz="12" w:space="4" w:color="000000" w:themeColor="text1"/>
        </w:pBdr>
        <w:shd w:val="clear" w:color="auto" w:fill="17365D" w:themeFill="text2" w:themeFillShade="BF"/>
        <w:tabs>
          <w:tab w:val="right" w:pos="10080"/>
          <w:tab w:val="right" w:pos="10368"/>
        </w:tabs>
        <w:spacing w:after="0"/>
        <w:jc w:val="center"/>
        <w:rPr>
          <w:color w:val="FFFFFF" w:themeColor="background1"/>
        </w:rPr>
      </w:pPr>
      <w:r>
        <w:rPr>
          <w:color w:val="FFFFFF" w:themeColor="background1"/>
        </w:rPr>
        <w:t>BolPDEC Nº 00</w:t>
      </w:r>
      <w:r w:rsidR="00F24E85">
        <w:rPr>
          <w:color w:val="FFFFFF" w:themeColor="background1"/>
        </w:rPr>
        <w:t>3</w:t>
      </w:r>
      <w:r w:rsidR="001C3428">
        <w:rPr>
          <w:color w:val="FFFFFF" w:themeColor="background1"/>
        </w:rPr>
        <w:t xml:space="preserve"> – </w:t>
      </w:r>
      <w:r w:rsidR="00F24E85">
        <w:rPr>
          <w:color w:val="FFFFFF" w:themeColor="background1"/>
        </w:rPr>
        <w:t>10</w:t>
      </w:r>
      <w:r w:rsidR="001C3428">
        <w:rPr>
          <w:color w:val="FFFFFF" w:themeColor="background1"/>
        </w:rPr>
        <w:t>/02/2018</w:t>
      </w:r>
      <w:r w:rsidR="0052450D" w:rsidRPr="00D714DF">
        <w:rPr>
          <w:color w:val="FFFFFF" w:themeColor="background1"/>
        </w:rPr>
        <w:tab/>
      </w:r>
      <w:r w:rsidR="00066B72">
        <w:rPr>
          <w:color w:val="FFFFFF" w:themeColor="background1"/>
        </w:rPr>
        <w:t xml:space="preserve">      </w:t>
      </w:r>
      <w:r w:rsidR="00A60E07">
        <w:rPr>
          <w:color w:val="FFFFFF" w:themeColor="background1"/>
        </w:rPr>
        <w:t>FEVEREIRO</w:t>
      </w:r>
    </w:p>
    <w:p w:rsidR="006404D6" w:rsidRDefault="00A4307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51D6C64" wp14:editId="44D404D4">
                <wp:simplePos x="0" y="0"/>
                <wp:positionH relativeFrom="column">
                  <wp:posOffset>-76066</wp:posOffset>
                </wp:positionH>
                <wp:positionV relativeFrom="paragraph">
                  <wp:posOffset>55212</wp:posOffset>
                </wp:positionV>
                <wp:extent cx="3638015" cy="8496300"/>
                <wp:effectExtent l="0" t="0" r="1968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015" cy="849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B4AF0" w:rsidRPr="00344092" w:rsidRDefault="00DB4AF0" w:rsidP="00957F1D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O presente boletim apresenta dados e informações para subsidiar o serviço de Técnico de Dia a Defesa Civil do Estado.</w:t>
                            </w:r>
                          </w:p>
                          <w:p w:rsidR="00DB4AF0" w:rsidRPr="00344092" w:rsidRDefault="00DB4AF0" w:rsidP="00957F1D">
                            <w:pPr>
                              <w:pStyle w:val="Default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DB4AF0" w:rsidRPr="00344092" w:rsidRDefault="00DB4AF0" w:rsidP="00957F1D">
                            <w:pPr>
                              <w:pStyle w:val="Default"/>
                              <w:shd w:val="clear" w:color="auto" w:fill="17365D" w:themeFill="text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18"/>
                                <w:szCs w:val="18"/>
                              </w:rPr>
                              <w:t>SITUAÇÃO DE EMERGÊNCIA</w:t>
                            </w:r>
                          </w:p>
                          <w:p w:rsidR="00DB4AF0" w:rsidRPr="00344092" w:rsidRDefault="00DB4AF0" w:rsidP="0034409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Parte da ponte que liga Água Azul do Norte a Xinguara destruída por enxurrada está recebendo reparos emergenciais. Também está sendo realizado serviços emergências na PA 279 que liga Eldorado a </w:t>
                            </w:r>
                            <w:r w:rsidR="00A059FE"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Curionópolis</w:t>
                            </w:r>
                            <w:r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DB4AF0" w:rsidRPr="00344092" w:rsidRDefault="00DB4AF0" w:rsidP="0034409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DB4AF0" w:rsidRPr="00344092" w:rsidRDefault="00DB4AF0" w:rsidP="0034409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BR 155 recebe reparos emergenciais, mas tráfego flui normalmente. Nesta BR atuam as empresas Ethos e JM sendo supervisionada pelo DNIT. DNIT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na </w:t>
                            </w:r>
                            <w:r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região de Novo Progresso, não havendo mais carretas retidas no trecho não asfaltado da BR-163.</w:t>
                            </w:r>
                          </w:p>
                          <w:p w:rsidR="00DB4AF0" w:rsidRPr="00344092" w:rsidRDefault="00DB4AF0" w:rsidP="0034409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  <w:p w:rsidR="00DB4AF0" w:rsidRPr="00344092" w:rsidRDefault="00DB4AF0" w:rsidP="00344092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Famílias</w:t>
                            </w:r>
                            <w:r w:rsidR="00C153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 Situação de E</w:t>
                            </w:r>
                            <w:r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mergência</w:t>
                            </w:r>
                            <w:r w:rsidR="00C153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(SE)</w:t>
                            </w:r>
                            <w:r w:rsidRPr="00344092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 Parauapebas por alagamento estão sendo retiradas pela COMPDEC.</w:t>
                            </w:r>
                            <w:r w:rsidR="00A059F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Em Eldorado</w:t>
                            </w:r>
                            <w:r w:rsidR="00C153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cerca de 450 </w:t>
                            </w:r>
                            <w:r w:rsidR="00B3541E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pessoas</w:t>
                            </w:r>
                            <w:r w:rsidR="00C153F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estão desabrigadas, contudo município ainda não decretou SE.</w:t>
                            </w:r>
                          </w:p>
                          <w:p w:rsidR="00DB4AF0" w:rsidRPr="00344092" w:rsidRDefault="00DB4AF0" w:rsidP="00344092">
                            <w:pPr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B4AF0" w:rsidRPr="00044A64" w:rsidRDefault="00A059FE" w:rsidP="00AD47A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18"/>
                                <w:szCs w:val="18"/>
                                <w:lang w:eastAsia="pt-BR"/>
                              </w:rPr>
                              <w:drawing>
                                <wp:inline distT="0" distB="0" distL="0" distR="0">
                                  <wp:extent cx="3435985" cy="2371725"/>
                                  <wp:effectExtent l="0" t="0" r="0" b="9525"/>
                                  <wp:docPr id="2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m1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598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4AF0" w:rsidRDefault="00DB4AF0" w:rsidP="00D64D71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F313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40428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Fotos:</w:t>
                            </w:r>
                            <w:r w:rsidRPr="0040428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A95A8C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Recebido pelo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Tec. de Defesa Civil (09/02/2018).</w:t>
                            </w:r>
                          </w:p>
                          <w:p w:rsidR="00DB4AF0" w:rsidRPr="0040428E" w:rsidRDefault="00DB4AF0" w:rsidP="00D64D71">
                            <w:pPr>
                              <w:pStyle w:val="Defaul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DB4AF0" w:rsidRDefault="00CD0D10" w:rsidP="00800D8A">
                            <w:pPr>
                              <w:shd w:val="clear" w:color="auto" w:fill="17365D" w:themeFill="text2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18"/>
                                <w:szCs w:val="18"/>
                                <w:lang w:eastAsia="pt-BR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18"/>
                                <w:szCs w:val="18"/>
                                <w:lang w:eastAsia="pt-BR"/>
                              </w:rPr>
                              <w:t>CONDIÇÕES DO TEMPO</w:t>
                            </w:r>
                          </w:p>
                          <w:p w:rsidR="00DB4AF0" w:rsidRPr="00395B7F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4834" w:type="pct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892"/>
                              <w:gridCol w:w="353"/>
                              <w:gridCol w:w="2202"/>
                              <w:gridCol w:w="381"/>
                              <w:gridCol w:w="385"/>
                              <w:gridCol w:w="582"/>
                              <w:gridCol w:w="427"/>
                            </w:tblGrid>
                            <w:tr w:rsidR="00DB4AF0" w:rsidRPr="00E64B62" w:rsidTr="006860F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853" w:type="pct"/>
                                  <w:shd w:val="clear" w:color="auto" w:fill="FFC000"/>
                                  <w:vAlign w:val="center"/>
                                </w:tcPr>
                                <w:p w:rsidR="00DB4AF0" w:rsidRPr="001836D3" w:rsidRDefault="00DB4AF0" w:rsidP="00B775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1836D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C000"/>
                                  <w:vAlign w:val="center"/>
                                </w:tcPr>
                                <w:p w:rsidR="00DB4AF0" w:rsidRPr="001836D3" w:rsidRDefault="00DB4AF0" w:rsidP="00B775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1836D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2108" w:type="pct"/>
                                  <w:shd w:val="clear" w:color="auto" w:fill="FFC000"/>
                                  <w:vAlign w:val="center"/>
                                </w:tcPr>
                                <w:p w:rsidR="00DB4AF0" w:rsidRPr="001836D3" w:rsidRDefault="00DB4AF0" w:rsidP="00B775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1836D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Condição de Tempo Prevista</w:t>
                                  </w:r>
                                </w:p>
                              </w:tc>
                              <w:tc>
                                <w:tcPr>
                                  <w:tcW w:w="365" w:type="pct"/>
                                  <w:shd w:val="clear" w:color="auto" w:fill="FFC000"/>
                                  <w:vAlign w:val="center"/>
                                </w:tcPr>
                                <w:p w:rsidR="00DB4AF0" w:rsidRPr="001836D3" w:rsidRDefault="00DB4AF0" w:rsidP="00B775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1836D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369" w:type="pct"/>
                                  <w:shd w:val="clear" w:color="auto" w:fill="FFC000"/>
                                  <w:vAlign w:val="center"/>
                                </w:tcPr>
                                <w:p w:rsidR="00DB4AF0" w:rsidRPr="001836D3" w:rsidRDefault="00DB4AF0" w:rsidP="00B775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1836D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557" w:type="pct"/>
                                  <w:shd w:val="clear" w:color="auto" w:fill="FFC000"/>
                                  <w:vAlign w:val="center"/>
                                </w:tcPr>
                                <w:p w:rsidR="00DB4AF0" w:rsidRPr="001836D3" w:rsidRDefault="00DB4AF0" w:rsidP="00B775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1836D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409" w:type="pct"/>
                                  <w:shd w:val="clear" w:color="auto" w:fill="FFC000"/>
                                  <w:vAlign w:val="center"/>
                                </w:tcPr>
                                <w:p w:rsidR="00DB4AF0" w:rsidRPr="001836D3" w:rsidRDefault="00DB4AF0" w:rsidP="00B7756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1836D3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DB4AF0" w:rsidRPr="00E64B62" w:rsidTr="006860F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853" w:type="pct"/>
                                  <w:vAlign w:val="center"/>
                                </w:tcPr>
                                <w:p w:rsidR="00DB4AF0" w:rsidRDefault="00DB4AF0" w:rsidP="001C469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1C469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Alenquer</w:t>
                                  </w:r>
                                </w:p>
                                <w:p w:rsidR="00DB4AF0" w:rsidRDefault="00DB4AF0" w:rsidP="001C469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CD4DCD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Almeirim</w:t>
                                  </w:r>
                                </w:p>
                                <w:p w:rsidR="00DB4AF0" w:rsidRPr="00E64B62" w:rsidRDefault="00DB4AF0" w:rsidP="001C469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proofErr w:type="spellStart"/>
                                  <w:r w:rsidRPr="00CD4DCD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Anapu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38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08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1C469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Parcialmente nublado a nublado com possibilidade de chuva em áreas isoladas à tarde e à noite</w:t>
                                  </w:r>
                                </w:p>
                              </w:tc>
                              <w:tc>
                                <w:tcPr>
                                  <w:tcW w:w="365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23</w:t>
                                  </w:r>
                                </w:p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69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65</w:t>
                                  </w:r>
                                </w:p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57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/</w:t>
                                  </w: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409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F/M</w:t>
                                  </w:r>
                                </w:p>
                              </w:tc>
                            </w:tr>
                            <w:tr w:rsidR="00DB4AF0" w:rsidRPr="00E64B62" w:rsidTr="006860F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853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Bragança</w:t>
                                  </w: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08" w:type="pct"/>
                                  <w:shd w:val="clear" w:color="auto" w:fill="FFFF00"/>
                                </w:tcPr>
                                <w:p w:rsidR="00DB4AF0" w:rsidRDefault="00DB4AF0" w:rsidP="0057744D">
                                  <w:r w:rsidRPr="00040E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Nublado a encoberto com chuva e trovoadas a qualquer hora do dia</w:t>
                                  </w:r>
                                </w:p>
                              </w:tc>
                              <w:tc>
                                <w:tcPr>
                                  <w:tcW w:w="365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24</w:t>
                                  </w:r>
                                </w:p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369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70</w:t>
                                  </w:r>
                                </w:p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57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E/NE</w:t>
                                  </w:r>
                                </w:p>
                              </w:tc>
                              <w:tc>
                                <w:tcPr>
                                  <w:tcW w:w="409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F/M</w:t>
                                  </w:r>
                                </w:p>
                              </w:tc>
                            </w:tr>
                            <w:tr w:rsidR="00DB4AF0" w:rsidRPr="00E64B62" w:rsidTr="006860F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853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Monte Alegre</w:t>
                                  </w:r>
                                </w:p>
                              </w:tc>
                              <w:tc>
                                <w:tcPr>
                                  <w:tcW w:w="338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08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Parcialmente nublado a nublado com possibilidade de chuva em áreas isoladas à tarde e à noite</w:t>
                                  </w:r>
                                </w:p>
                              </w:tc>
                              <w:tc>
                                <w:tcPr>
                                  <w:tcW w:w="365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23</w:t>
                                  </w:r>
                                </w:p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69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65</w:t>
                                  </w:r>
                                </w:p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57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/</w:t>
                                  </w: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409" w:type="pct"/>
                                  <w:vAlign w:val="center"/>
                                </w:tcPr>
                                <w:p w:rsidR="00DB4AF0" w:rsidRPr="00E64B62" w:rsidRDefault="00DB4AF0" w:rsidP="001C469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F/M</w:t>
                                  </w:r>
                                </w:p>
                              </w:tc>
                            </w:tr>
                            <w:tr w:rsidR="00DB4AF0" w:rsidRPr="00E64B62" w:rsidTr="006860F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853" w:type="pct"/>
                                  <w:vAlign w:val="center"/>
                                </w:tcPr>
                                <w:p w:rsidR="00DB4AF0" w:rsidRPr="00CD4DCD" w:rsidRDefault="00DB4AF0" w:rsidP="00CD4DC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CD4DCD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Pacajá</w:t>
                                  </w:r>
                                </w:p>
                              </w:tc>
                              <w:tc>
                                <w:tcPr>
                                  <w:tcW w:w="338" w:type="pct"/>
                                  <w:vAlign w:val="center"/>
                                </w:tcPr>
                                <w:p w:rsidR="00DB4AF0" w:rsidRDefault="00DB4AF0" w:rsidP="00CD4D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08" w:type="pct"/>
                                  <w:vAlign w:val="center"/>
                                </w:tcPr>
                                <w:p w:rsidR="00DB4AF0" w:rsidRPr="00E64B62" w:rsidRDefault="00DB4AF0" w:rsidP="00CD4DC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1C469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Parcialmente nublado a nublado com possibilidade de chuva em áreas isoladas à tarde e à noite</w:t>
                                  </w:r>
                                </w:p>
                              </w:tc>
                              <w:tc>
                                <w:tcPr>
                                  <w:tcW w:w="365" w:type="pct"/>
                                  <w:vAlign w:val="center"/>
                                </w:tcPr>
                                <w:p w:rsidR="00DB4AF0" w:rsidRPr="00E64B62" w:rsidRDefault="00DB4AF0" w:rsidP="00CD4D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23</w:t>
                                  </w:r>
                                </w:p>
                                <w:p w:rsidR="00DB4AF0" w:rsidRPr="00E64B62" w:rsidRDefault="00DB4AF0" w:rsidP="00CD4D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69" w:type="pct"/>
                                  <w:vAlign w:val="center"/>
                                </w:tcPr>
                                <w:p w:rsidR="00DB4AF0" w:rsidRPr="00E64B62" w:rsidRDefault="00DB4AF0" w:rsidP="00CD4D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65</w:t>
                                  </w:r>
                                </w:p>
                                <w:p w:rsidR="00DB4AF0" w:rsidRPr="00E64B62" w:rsidRDefault="00DB4AF0" w:rsidP="00CD4D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57" w:type="pct"/>
                                  <w:vAlign w:val="center"/>
                                </w:tcPr>
                                <w:p w:rsidR="00DB4AF0" w:rsidRPr="00E64B62" w:rsidRDefault="00DB4AF0" w:rsidP="00CD4D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E/</w:t>
                                  </w:r>
                                  <w:r w:rsidRPr="00CD4DCD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409" w:type="pct"/>
                                  <w:vAlign w:val="center"/>
                                </w:tcPr>
                                <w:p w:rsidR="00DB4AF0" w:rsidRPr="00E64B62" w:rsidRDefault="00DB4AF0" w:rsidP="00CD4DC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F/M</w:t>
                                  </w:r>
                                </w:p>
                              </w:tc>
                            </w:tr>
                            <w:tr w:rsidR="00DB4AF0" w:rsidRPr="00E64B62" w:rsidTr="006860F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853" w:type="pct"/>
                                  <w:vAlign w:val="center"/>
                                </w:tcPr>
                                <w:p w:rsidR="00DB4AF0" w:rsidRPr="00646DED" w:rsidRDefault="00DB4AF0" w:rsidP="00646DE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646DED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Prainha</w:t>
                                  </w:r>
                                </w:p>
                              </w:tc>
                              <w:tc>
                                <w:tcPr>
                                  <w:tcW w:w="338" w:type="pct"/>
                                  <w:vAlign w:val="center"/>
                                </w:tcPr>
                                <w:p w:rsidR="00DB4AF0" w:rsidRDefault="00DB4AF0" w:rsidP="00646D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108" w:type="pct"/>
                                  <w:vAlign w:val="center"/>
                                </w:tcPr>
                                <w:p w:rsidR="00DB4AF0" w:rsidRPr="00E64B62" w:rsidRDefault="00DB4AF0" w:rsidP="00646DE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1C4698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Parcialmente nublado a nublado com possibilidade de chuva em áreas isoladas à tarde e à noite</w:t>
                                  </w:r>
                                </w:p>
                              </w:tc>
                              <w:tc>
                                <w:tcPr>
                                  <w:tcW w:w="365" w:type="pct"/>
                                  <w:vAlign w:val="center"/>
                                </w:tcPr>
                                <w:p w:rsidR="00DB4AF0" w:rsidRPr="00E64B62" w:rsidRDefault="00DB4AF0" w:rsidP="00646D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23</w:t>
                                  </w:r>
                                </w:p>
                                <w:p w:rsidR="00DB4AF0" w:rsidRPr="00E64B62" w:rsidRDefault="00DB4AF0" w:rsidP="00646D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369" w:type="pct"/>
                                  <w:vAlign w:val="center"/>
                                </w:tcPr>
                                <w:p w:rsidR="00DB4AF0" w:rsidRPr="00E64B62" w:rsidRDefault="00DB4AF0" w:rsidP="00646D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65</w:t>
                                  </w:r>
                                </w:p>
                                <w:p w:rsidR="00DB4AF0" w:rsidRPr="00E64B62" w:rsidRDefault="00DB4AF0" w:rsidP="00646D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557" w:type="pct"/>
                                  <w:vAlign w:val="center"/>
                                </w:tcPr>
                                <w:p w:rsidR="00DB4AF0" w:rsidRPr="00E64B62" w:rsidRDefault="00DB4AF0" w:rsidP="00646D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/</w:t>
                                  </w: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NE</w:t>
                                  </w:r>
                                </w:p>
                              </w:tc>
                              <w:tc>
                                <w:tcPr>
                                  <w:tcW w:w="409" w:type="pct"/>
                                  <w:vAlign w:val="center"/>
                                </w:tcPr>
                                <w:p w:rsidR="00DB4AF0" w:rsidRPr="00E64B62" w:rsidRDefault="00DB4AF0" w:rsidP="00646DE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F/M</w:t>
                                  </w:r>
                                </w:p>
                              </w:tc>
                            </w:tr>
                            <w:tr w:rsidR="00DB4AF0" w:rsidRPr="00E64B62" w:rsidTr="006860F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853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Senador José Porfírio</w:t>
                                  </w: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08" w:type="pct"/>
                                  <w:shd w:val="clear" w:color="auto" w:fill="FFFF00"/>
                                </w:tcPr>
                                <w:p w:rsidR="00DB4AF0" w:rsidRDefault="00DB4AF0" w:rsidP="0057744D">
                                  <w:r w:rsidRPr="00040E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Nublado a encoberto com chuva e trovoadas a qualquer hora do dia</w:t>
                                  </w:r>
                                </w:p>
                              </w:tc>
                              <w:tc>
                                <w:tcPr>
                                  <w:tcW w:w="365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22 30</w:t>
                                  </w:r>
                                </w:p>
                              </w:tc>
                              <w:tc>
                                <w:tcPr>
                                  <w:tcW w:w="369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60 95</w:t>
                                  </w:r>
                                </w:p>
                              </w:tc>
                              <w:tc>
                                <w:tcPr>
                                  <w:tcW w:w="557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E/NE</w:t>
                                  </w:r>
                                </w:p>
                              </w:tc>
                              <w:tc>
                                <w:tcPr>
                                  <w:tcW w:w="409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F/M</w:t>
                                  </w:r>
                                </w:p>
                              </w:tc>
                            </w:tr>
                            <w:tr w:rsidR="00DB4AF0" w:rsidRPr="00E64B62" w:rsidTr="006860F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853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Uruará</w:t>
                                  </w:r>
                                </w:p>
                              </w:tc>
                              <w:tc>
                                <w:tcPr>
                                  <w:tcW w:w="338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108" w:type="pct"/>
                                  <w:shd w:val="clear" w:color="auto" w:fill="FFFF00"/>
                                </w:tcPr>
                                <w:p w:rsidR="00DB4AF0" w:rsidRDefault="00DB4AF0" w:rsidP="0057744D">
                                  <w:r w:rsidRPr="00040E99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Nublado a encoberto com chuva e trovoadas a qualquer hora do dia</w:t>
                                  </w:r>
                                </w:p>
                              </w:tc>
                              <w:tc>
                                <w:tcPr>
                                  <w:tcW w:w="365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22 30</w:t>
                                  </w:r>
                                </w:p>
                              </w:tc>
                              <w:tc>
                                <w:tcPr>
                                  <w:tcW w:w="369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60 95</w:t>
                                  </w:r>
                                </w:p>
                              </w:tc>
                              <w:tc>
                                <w:tcPr>
                                  <w:tcW w:w="557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E/NE</w:t>
                                  </w:r>
                                </w:p>
                              </w:tc>
                              <w:tc>
                                <w:tcPr>
                                  <w:tcW w:w="409" w:type="pct"/>
                                  <w:shd w:val="clear" w:color="auto" w:fill="FFFF00"/>
                                  <w:vAlign w:val="center"/>
                                </w:tcPr>
                                <w:p w:rsidR="00DB4AF0" w:rsidRPr="00E64B62" w:rsidRDefault="00DB4AF0" w:rsidP="005774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</w:pPr>
                                  <w:r w:rsidRPr="00E64B62">
                                    <w:rPr>
                                      <w:rFonts w:ascii="Arial" w:hAnsi="Arial" w:cs="Arial"/>
                                      <w:color w:val="000000" w:themeColor="text1"/>
                                      <w:sz w:val="12"/>
                                      <w:szCs w:val="12"/>
                                    </w:rPr>
                                    <w:t>F/M</w:t>
                                  </w:r>
                                </w:p>
                              </w:tc>
                            </w:tr>
                          </w:tbl>
                          <w:p w:rsidR="00DB4AF0" w:rsidRPr="00D52A59" w:rsidRDefault="00DB4AF0" w:rsidP="00B77563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52A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Legenda: </w:t>
                            </w:r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L – Local; D – Data; T – Temperatura; U – Umidade; V – Vento; I – Intensidade; F/M - Fracos/Moderados. </w:t>
                            </w:r>
                            <w:r w:rsidRPr="00D52A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Fonte:</w:t>
                            </w:r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shd w:val="clear" w:color="auto" w:fill="FFFFFF"/>
                              </w:rPr>
                              <w:t>SIPAM- Previsão do Tempo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DB4AF0" w:rsidRPr="00D52A59" w:rsidRDefault="00DB4AF0" w:rsidP="00FD5B4C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  <w:p w:rsidR="00DB4AF0" w:rsidRPr="00265C85" w:rsidRDefault="00DB4AF0" w:rsidP="003C49F4">
                            <w:pPr>
                              <w:shd w:val="clear" w:color="auto" w:fill="17365D" w:themeFill="text2" w:themeFillShade="BF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18"/>
                                <w:szCs w:val="18"/>
                                <w:lang w:eastAsia="pt-BR"/>
                              </w:rPr>
                              <w:t>NÍVEis</w:t>
                            </w:r>
                            <w:r w:rsidRPr="00265C85"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 w:themeColor="background1"/>
                                <w:sz w:val="18"/>
                                <w:szCs w:val="18"/>
                                <w:lang w:eastAsia="pt-BR"/>
                              </w:rPr>
                              <w:t xml:space="preserve"> DOS RIOS</w:t>
                            </w:r>
                          </w:p>
                          <w:tbl>
                            <w:tblPr>
                              <w:tblStyle w:val="Tabelacomgrade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3089"/>
                              <w:gridCol w:w="1087"/>
                              <w:gridCol w:w="1225"/>
                            </w:tblGrid>
                            <w:tr w:rsidR="00DB4AF0" w:rsidRPr="00133EC5" w:rsidTr="00C03AC0">
                              <w:tc>
                                <w:tcPr>
                                  <w:tcW w:w="2860" w:type="pct"/>
                                  <w:shd w:val="clear" w:color="auto" w:fill="FFC000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  <w:shd w:val="clear" w:color="auto" w:fill="FFC000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34" w:type="pct"/>
                                  <w:shd w:val="clear" w:color="auto" w:fill="FFC000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DB4AF0" w:rsidRPr="00133EC5" w:rsidTr="00C03AC0">
                              <w:tc>
                                <w:tcPr>
                                  <w:tcW w:w="2860" w:type="pct"/>
                                </w:tcPr>
                                <w:p w:rsidR="00DB4AF0" w:rsidRPr="006860FE" w:rsidRDefault="00DB4AF0" w:rsidP="00D6443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Conceição do Araguaia - Rio Araguaia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09</w:t>
                                  </w: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/02/2018</w:t>
                                  </w:r>
                                </w:p>
                              </w:tc>
                              <w:tc>
                                <w:tcPr>
                                  <w:tcW w:w="1134" w:type="pct"/>
                                  <w:shd w:val="clear" w:color="auto" w:fill="FFFF00"/>
                                </w:tcPr>
                                <w:p w:rsidR="00DB4AF0" w:rsidRPr="006860FE" w:rsidRDefault="00DB4AF0" w:rsidP="00C03AC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Alerta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Cheia</w:t>
                                  </w:r>
                                </w:p>
                              </w:tc>
                            </w:tr>
                            <w:tr w:rsidR="00DB4AF0" w:rsidRPr="00133EC5" w:rsidTr="00C03AC0">
                              <w:tc>
                                <w:tcPr>
                                  <w:tcW w:w="2860" w:type="pct"/>
                                </w:tcPr>
                                <w:p w:rsidR="00DB4AF0" w:rsidRPr="006860FE" w:rsidRDefault="00DB4AF0" w:rsidP="00D6443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Fazenda Alegria - Rio Itacaiúnas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09</w:t>
                                  </w: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/02/2018</w:t>
                                  </w:r>
                                </w:p>
                              </w:tc>
                              <w:tc>
                                <w:tcPr>
                                  <w:tcW w:w="1134" w:type="pct"/>
                                  <w:shd w:val="clear" w:color="auto" w:fill="FFFF00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Alerta Cheia</w:t>
                                  </w:r>
                                </w:p>
                              </w:tc>
                            </w:tr>
                            <w:tr w:rsidR="00DB4AF0" w:rsidRPr="00133EC5" w:rsidTr="00C03AC0">
                              <w:tc>
                                <w:tcPr>
                                  <w:tcW w:w="2860" w:type="pct"/>
                                </w:tcPr>
                                <w:p w:rsidR="00DB4AF0" w:rsidRPr="006860FE" w:rsidRDefault="00DB4AF0" w:rsidP="00D6443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Fazenda Rio Dourado - Rio Xingu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30</w:t>
                                  </w: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 xml:space="preserve">/01/2018 </w:t>
                                  </w:r>
                                </w:p>
                              </w:tc>
                              <w:tc>
                                <w:tcPr>
                                  <w:tcW w:w="1134" w:type="pct"/>
                                  <w:shd w:val="clear" w:color="auto" w:fill="FFFF00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Alerta Cheia</w:t>
                                  </w:r>
                                </w:p>
                              </w:tc>
                            </w:tr>
                            <w:tr w:rsidR="00DB4AF0" w:rsidRPr="00133EC5" w:rsidTr="00C03AC0">
                              <w:trPr>
                                <w:trHeight w:val="58"/>
                              </w:trPr>
                              <w:tc>
                                <w:tcPr>
                                  <w:tcW w:w="2860" w:type="pct"/>
                                </w:tcPr>
                                <w:p w:rsidR="00DB4AF0" w:rsidRPr="006860FE" w:rsidRDefault="00DB4AF0" w:rsidP="00D6443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Marabá - Rio Tocantins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</w:tcPr>
                                <w:p w:rsidR="00DB4AF0" w:rsidRPr="006860FE" w:rsidRDefault="00DB4AF0" w:rsidP="00DD18F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/02/2018</w:t>
                                  </w:r>
                                </w:p>
                              </w:tc>
                              <w:tc>
                                <w:tcPr>
                                  <w:tcW w:w="1134" w:type="pct"/>
                                  <w:shd w:val="clear" w:color="auto" w:fill="FFFF00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Alerta Cheia</w:t>
                                  </w:r>
                                </w:p>
                              </w:tc>
                            </w:tr>
                            <w:tr w:rsidR="00DB4AF0" w:rsidRPr="00133EC5" w:rsidTr="00C03AC0">
                              <w:tc>
                                <w:tcPr>
                                  <w:tcW w:w="2860" w:type="pct"/>
                                </w:tcPr>
                                <w:p w:rsidR="00DB4AF0" w:rsidRPr="006860FE" w:rsidRDefault="00DB4AF0" w:rsidP="00D6443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Parauapebas - Rio Parauapebas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09</w:t>
                                  </w: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/02/2018</w:t>
                                  </w:r>
                                </w:p>
                              </w:tc>
                              <w:tc>
                                <w:tcPr>
                                  <w:tcW w:w="1134" w:type="pct"/>
                                  <w:shd w:val="clear" w:color="auto" w:fill="FF0000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Inundação</w:t>
                                  </w:r>
                                </w:p>
                              </w:tc>
                            </w:tr>
                            <w:tr w:rsidR="00DB4AF0" w:rsidRPr="00133EC5" w:rsidTr="00C03AC0">
                              <w:tc>
                                <w:tcPr>
                                  <w:tcW w:w="2860" w:type="pct"/>
                                </w:tcPr>
                                <w:p w:rsidR="00DB4AF0" w:rsidRPr="006860FE" w:rsidRDefault="00DB4AF0" w:rsidP="00D6443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Tucuruí - Rio Tocantins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17/01/2018</w:t>
                                  </w:r>
                                </w:p>
                              </w:tc>
                              <w:tc>
                                <w:tcPr>
                                  <w:tcW w:w="1134" w:type="pct"/>
                                  <w:shd w:val="clear" w:color="auto" w:fill="FFC000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6860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Estiagem</w:t>
                                  </w:r>
                                </w:p>
                              </w:tc>
                            </w:tr>
                            <w:tr w:rsidR="00DB4AF0" w:rsidRPr="00133EC5" w:rsidTr="00C03AC0">
                              <w:tc>
                                <w:tcPr>
                                  <w:tcW w:w="2860" w:type="pct"/>
                                </w:tcPr>
                                <w:p w:rsidR="00DB4AF0" w:rsidRPr="006860FE" w:rsidRDefault="00DB4AF0" w:rsidP="00D6443F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DD18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Altamira - Rio Xingu</w:t>
                                  </w:r>
                                </w:p>
                              </w:tc>
                              <w:tc>
                                <w:tcPr>
                                  <w:tcW w:w="1006" w:type="pct"/>
                                </w:tcPr>
                                <w:p w:rsidR="00DB4AF0" w:rsidRPr="006860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DD18FE">
                                    <w:rPr>
                                      <w:rFonts w:ascii="Arial" w:hAnsi="Arial" w:cs="Arial"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09/02/2018</w:t>
                                  </w:r>
                                </w:p>
                              </w:tc>
                              <w:tc>
                                <w:tcPr>
                                  <w:tcW w:w="1134" w:type="pct"/>
                                  <w:shd w:val="clear" w:color="auto" w:fill="FFFF00"/>
                                </w:tcPr>
                                <w:p w:rsidR="00DB4AF0" w:rsidRPr="00DD18FE" w:rsidRDefault="00DB4AF0" w:rsidP="00BD20B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</w:pPr>
                                  <w:r w:rsidRPr="00DD18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  <w:shd w:val="clear" w:color="auto" w:fill="FFFF00"/>
                                    </w:rPr>
                                    <w:t xml:space="preserve">Alerta </w:t>
                                  </w:r>
                                  <w:r w:rsidRPr="00DD18FE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4"/>
                                      <w:szCs w:val="14"/>
                                    </w:rPr>
                                    <w:t>Cheia</w:t>
                                  </w:r>
                                </w:p>
                              </w:tc>
                            </w:tr>
                          </w:tbl>
                          <w:p w:rsidR="00DB4AF0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52A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Legenda: </w:t>
                            </w:r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L – Local; D – Data; N – Nível;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NA – Nível Atual; </w:t>
                            </w:r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S – Situação.</w:t>
                            </w:r>
                          </w:p>
                          <w:p w:rsidR="00DB4AF0" w:rsidRPr="00D52A59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"/>
                                <w:szCs w:val="12"/>
                                <w:shd w:val="clear" w:color="auto" w:fill="FFFFFF"/>
                              </w:rPr>
                            </w:pPr>
                            <w:r w:rsidRPr="00D52A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Fonte: </w:t>
                            </w:r>
                            <w:r w:rsidRPr="00D52A59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"/>
                                <w:szCs w:val="12"/>
                                <w:shd w:val="clear" w:color="auto" w:fill="FFFFFF"/>
                              </w:rPr>
                              <w:t>Meteorologia SEMA</w:t>
                            </w:r>
                          </w:p>
                          <w:p w:rsidR="00DB4AF0" w:rsidRPr="00265C85" w:rsidRDefault="00DB4AF0" w:rsidP="00031788">
                            <w:pPr>
                              <w:jc w:val="both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  <w:p w:rsidR="00DB4AF0" w:rsidRPr="007B7E24" w:rsidRDefault="00DB4AF0" w:rsidP="00031788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DB4AF0" w:rsidRPr="00031788" w:rsidRDefault="00DB4AF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D6C64" id="Text Box 2" o:spid="_x0000_s1028" type="#_x0000_t202" style="position:absolute;margin-left:-6pt;margin-top:4.35pt;width:286.45pt;height:66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" filled="f" strokecolor="black [3213]" strokeweight="1.5pt">
                <v:textbox>
                  <w:txbxContent>
                    <w:p w:rsidR="00DB4AF0" w:rsidRPr="00344092" w:rsidRDefault="00DB4AF0" w:rsidP="00957F1D">
                      <w:pPr>
                        <w:pStyle w:val="Defaul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O presente boletim apresenta dados e informações para subsidiar o serviço de Técnico de Dia a Defesa Civil do Estado.</w:t>
                      </w:r>
                    </w:p>
                    <w:p w:rsidR="00DB4AF0" w:rsidRPr="00344092" w:rsidRDefault="00DB4AF0" w:rsidP="00957F1D">
                      <w:pPr>
                        <w:pStyle w:val="Default"/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DB4AF0" w:rsidRPr="00344092" w:rsidRDefault="00DB4AF0" w:rsidP="00957F1D">
                      <w:pPr>
                        <w:pStyle w:val="Default"/>
                        <w:shd w:val="clear" w:color="auto" w:fill="17365D" w:themeFill="text2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18"/>
                          <w:szCs w:val="18"/>
                        </w:rPr>
                      </w:pPr>
                      <w:r w:rsidRPr="00344092"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18"/>
                          <w:szCs w:val="18"/>
                        </w:rPr>
                        <w:t>SITUAÇÃO DE EMERGÊNCIA</w:t>
                      </w:r>
                    </w:p>
                    <w:p w:rsidR="00DB4AF0" w:rsidRPr="00344092" w:rsidRDefault="00DB4AF0" w:rsidP="0034409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Parte da ponte que liga Água Azul do Norte a Xinguara destruída por enxurrada está recebendo reparos emergenciais. Também está sendo realizado serviços emergências na PA 279 que liga Eldorado a </w:t>
                      </w:r>
                      <w:r w:rsidR="00A059FE"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Curionópolis</w:t>
                      </w:r>
                      <w:r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:rsidR="00DB4AF0" w:rsidRPr="00344092" w:rsidRDefault="00DB4AF0" w:rsidP="0034409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DB4AF0" w:rsidRPr="00344092" w:rsidRDefault="00DB4AF0" w:rsidP="0034409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BR 155 recebe reparos emergenciais, mas tráfego flui normalmente. Nesta BR atuam as empresas Ethos e JM sendo supervisionada pelo DNIT. DNIT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na </w:t>
                      </w:r>
                      <w:r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região de Novo Progresso, não havendo mais carretas retidas no trecho não asfaltado da BR-163.</w:t>
                      </w:r>
                    </w:p>
                    <w:p w:rsidR="00DB4AF0" w:rsidRPr="00344092" w:rsidRDefault="00DB4AF0" w:rsidP="0034409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0"/>
                          <w:szCs w:val="10"/>
                        </w:rPr>
                      </w:pPr>
                    </w:p>
                    <w:p w:rsidR="00DB4AF0" w:rsidRPr="00344092" w:rsidRDefault="00DB4AF0" w:rsidP="00344092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Famílias</w:t>
                      </w:r>
                      <w:r w:rsidR="00C153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em Situação de E</w:t>
                      </w:r>
                      <w:r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mergência</w:t>
                      </w:r>
                      <w:r w:rsidR="00C153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(SE)</w:t>
                      </w:r>
                      <w:r w:rsidRPr="00344092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em Parauapebas por alagamento estão sendo retiradas pela COMPDEC.</w:t>
                      </w:r>
                      <w:r w:rsidR="00A059F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Em Eldorado</w:t>
                      </w:r>
                      <w:r w:rsidR="00C153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cerca de 450 </w:t>
                      </w:r>
                      <w:r w:rsidR="00B3541E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pessoas</w:t>
                      </w:r>
                      <w:r w:rsidR="00C153F1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estão desabrigadas, contudo município ainda não decretou SE.</w:t>
                      </w:r>
                    </w:p>
                    <w:p w:rsidR="00DB4AF0" w:rsidRPr="00344092" w:rsidRDefault="00DB4AF0" w:rsidP="00344092">
                      <w:pPr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DB4AF0" w:rsidRPr="00044A64" w:rsidRDefault="00A059FE" w:rsidP="00AD47A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18"/>
                          <w:szCs w:val="18"/>
                          <w:lang w:eastAsia="pt-BR"/>
                        </w:rPr>
                        <w:drawing>
                          <wp:inline distT="0" distB="0" distL="0" distR="0">
                            <wp:extent cx="3435985" cy="2371725"/>
                            <wp:effectExtent l="0" t="0" r="0" b="9525"/>
                            <wp:docPr id="2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m1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5985" cy="2371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4AF0" w:rsidRDefault="00DB4AF0" w:rsidP="00D64D71">
                      <w:pPr>
                        <w:pStyle w:val="Defaul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  <w:r w:rsidRPr="006F3136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40428E">
                        <w:rPr>
                          <w:rFonts w:ascii="Arial" w:hAnsi="Arial" w:cs="Arial"/>
                          <w:b/>
                          <w:color w:val="000000" w:themeColor="text1"/>
                          <w:sz w:val="14"/>
                          <w:szCs w:val="14"/>
                        </w:rPr>
                        <w:t>Fotos:</w:t>
                      </w:r>
                      <w:r w:rsidRPr="0040428E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="00A95A8C"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 xml:space="preserve">Recebido pelo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  <w:t>Tec. de Defesa Civil (09/02/2018).</w:t>
                      </w:r>
                    </w:p>
                    <w:p w:rsidR="00DB4AF0" w:rsidRPr="0040428E" w:rsidRDefault="00DB4AF0" w:rsidP="00D64D71">
                      <w:pPr>
                        <w:pStyle w:val="Defaul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DB4AF0" w:rsidRDefault="00CD0D10" w:rsidP="00800D8A">
                      <w:pPr>
                        <w:shd w:val="clear" w:color="auto" w:fill="17365D" w:themeFill="text2" w:themeFillShade="BF"/>
                        <w:jc w:val="center"/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18"/>
                          <w:szCs w:val="18"/>
                          <w:lang w:eastAsia="pt-BR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18"/>
                          <w:szCs w:val="18"/>
                          <w:lang w:eastAsia="pt-BR"/>
                        </w:rPr>
                        <w:t>CONDIÇÕES DO TEMPO</w:t>
                      </w:r>
                    </w:p>
                    <w:p w:rsidR="00DB4AF0" w:rsidRPr="00395B7F" w:rsidRDefault="00DB4AF0" w:rsidP="00BD20B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6"/>
                          <w:szCs w:val="6"/>
                        </w:rPr>
                      </w:pPr>
                    </w:p>
                    <w:tbl>
                      <w:tblPr>
                        <w:tblStyle w:val="Tabelacomgrade"/>
                        <w:tblW w:w="4834" w:type="pct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892"/>
                        <w:gridCol w:w="353"/>
                        <w:gridCol w:w="2202"/>
                        <w:gridCol w:w="381"/>
                        <w:gridCol w:w="385"/>
                        <w:gridCol w:w="582"/>
                        <w:gridCol w:w="427"/>
                      </w:tblGrid>
                      <w:tr w:rsidR="00DB4AF0" w:rsidRPr="00E64B62" w:rsidTr="006860FE">
                        <w:trPr>
                          <w:trHeight w:val="20"/>
                          <w:jc w:val="center"/>
                        </w:trPr>
                        <w:tc>
                          <w:tcPr>
                            <w:tcW w:w="853" w:type="pct"/>
                            <w:shd w:val="clear" w:color="auto" w:fill="FFC000"/>
                            <w:vAlign w:val="center"/>
                          </w:tcPr>
                          <w:p w:rsidR="00DB4AF0" w:rsidRPr="001836D3" w:rsidRDefault="00DB4AF0" w:rsidP="00B7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836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38" w:type="pct"/>
                            <w:shd w:val="clear" w:color="auto" w:fill="FFC000"/>
                            <w:vAlign w:val="center"/>
                          </w:tcPr>
                          <w:p w:rsidR="00DB4AF0" w:rsidRPr="001836D3" w:rsidRDefault="00DB4AF0" w:rsidP="00B7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836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2108" w:type="pct"/>
                            <w:shd w:val="clear" w:color="auto" w:fill="FFC000"/>
                            <w:vAlign w:val="center"/>
                          </w:tcPr>
                          <w:p w:rsidR="00DB4AF0" w:rsidRPr="001836D3" w:rsidRDefault="00DB4AF0" w:rsidP="00B7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836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Condição de Tempo Prevista</w:t>
                            </w:r>
                          </w:p>
                        </w:tc>
                        <w:tc>
                          <w:tcPr>
                            <w:tcW w:w="365" w:type="pct"/>
                            <w:shd w:val="clear" w:color="auto" w:fill="FFC000"/>
                            <w:vAlign w:val="center"/>
                          </w:tcPr>
                          <w:p w:rsidR="00DB4AF0" w:rsidRPr="001836D3" w:rsidRDefault="00DB4AF0" w:rsidP="00B7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836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369" w:type="pct"/>
                            <w:shd w:val="clear" w:color="auto" w:fill="FFC000"/>
                            <w:vAlign w:val="center"/>
                          </w:tcPr>
                          <w:p w:rsidR="00DB4AF0" w:rsidRPr="001836D3" w:rsidRDefault="00DB4AF0" w:rsidP="00B7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836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557" w:type="pct"/>
                            <w:shd w:val="clear" w:color="auto" w:fill="FFC000"/>
                            <w:vAlign w:val="center"/>
                          </w:tcPr>
                          <w:p w:rsidR="00DB4AF0" w:rsidRPr="001836D3" w:rsidRDefault="00DB4AF0" w:rsidP="00B7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836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409" w:type="pct"/>
                            <w:shd w:val="clear" w:color="auto" w:fill="FFC000"/>
                            <w:vAlign w:val="center"/>
                          </w:tcPr>
                          <w:p w:rsidR="00DB4AF0" w:rsidRPr="001836D3" w:rsidRDefault="00DB4AF0" w:rsidP="00B775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1836D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I</w:t>
                            </w:r>
                          </w:p>
                        </w:tc>
                      </w:tr>
                      <w:tr w:rsidR="00DB4AF0" w:rsidRPr="00E64B62" w:rsidTr="006860FE">
                        <w:trPr>
                          <w:trHeight w:val="20"/>
                          <w:jc w:val="center"/>
                        </w:trPr>
                        <w:tc>
                          <w:tcPr>
                            <w:tcW w:w="853" w:type="pct"/>
                            <w:vAlign w:val="center"/>
                          </w:tcPr>
                          <w:p w:rsidR="00DB4AF0" w:rsidRDefault="00DB4AF0" w:rsidP="001C4698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C4698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Alenquer</w:t>
                            </w:r>
                          </w:p>
                          <w:p w:rsidR="00DB4AF0" w:rsidRDefault="00DB4AF0" w:rsidP="001C4698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D4DCD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Almeirim</w:t>
                            </w:r>
                          </w:p>
                          <w:p w:rsidR="00DB4AF0" w:rsidRPr="00E64B62" w:rsidRDefault="00DB4AF0" w:rsidP="001C4698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CD4DCD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Anapu</w:t>
                            </w:r>
                            <w:proofErr w:type="spellEnd"/>
                          </w:p>
                        </w:tc>
                        <w:tc>
                          <w:tcPr>
                            <w:tcW w:w="338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08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C4698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Parcialmente nublado a nublado com possibilidade de chuva em áreas isoladas à tarde e à noite</w:t>
                            </w:r>
                          </w:p>
                        </w:tc>
                        <w:tc>
                          <w:tcPr>
                            <w:tcW w:w="365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69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65</w:t>
                            </w:r>
                          </w:p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57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/</w:t>
                            </w: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409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F/M</w:t>
                            </w:r>
                          </w:p>
                        </w:tc>
                      </w:tr>
                      <w:tr w:rsidR="00DB4AF0" w:rsidRPr="00E64B62" w:rsidTr="006860FE">
                        <w:trPr>
                          <w:trHeight w:val="20"/>
                          <w:jc w:val="center"/>
                        </w:trPr>
                        <w:tc>
                          <w:tcPr>
                            <w:tcW w:w="853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Bragança</w:t>
                            </w:r>
                          </w:p>
                        </w:tc>
                        <w:tc>
                          <w:tcPr>
                            <w:tcW w:w="338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08" w:type="pct"/>
                            <w:shd w:val="clear" w:color="auto" w:fill="FFFF00"/>
                          </w:tcPr>
                          <w:p w:rsidR="00DB4AF0" w:rsidRDefault="00DB4AF0" w:rsidP="0057744D">
                            <w:r w:rsidRPr="00040E9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Nublado a encoberto com chuva e trovoadas a qualquer hora do dia</w:t>
                            </w:r>
                          </w:p>
                        </w:tc>
                        <w:tc>
                          <w:tcPr>
                            <w:tcW w:w="365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24</w:t>
                            </w:r>
                          </w:p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369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70</w:t>
                            </w:r>
                          </w:p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57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E/NE</w:t>
                            </w:r>
                          </w:p>
                        </w:tc>
                        <w:tc>
                          <w:tcPr>
                            <w:tcW w:w="409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F/M</w:t>
                            </w:r>
                          </w:p>
                        </w:tc>
                      </w:tr>
                      <w:tr w:rsidR="00DB4AF0" w:rsidRPr="00E64B62" w:rsidTr="006860FE">
                        <w:trPr>
                          <w:trHeight w:val="20"/>
                          <w:jc w:val="center"/>
                        </w:trPr>
                        <w:tc>
                          <w:tcPr>
                            <w:tcW w:w="853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Monte Alegre</w:t>
                            </w:r>
                          </w:p>
                        </w:tc>
                        <w:tc>
                          <w:tcPr>
                            <w:tcW w:w="338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08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Parcialmente nublado a nublado com possibilidade de chuva em áreas isoladas à tarde e à noite</w:t>
                            </w:r>
                          </w:p>
                        </w:tc>
                        <w:tc>
                          <w:tcPr>
                            <w:tcW w:w="365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69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65</w:t>
                            </w:r>
                          </w:p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57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/</w:t>
                            </w: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409" w:type="pct"/>
                            <w:vAlign w:val="center"/>
                          </w:tcPr>
                          <w:p w:rsidR="00DB4AF0" w:rsidRPr="00E64B62" w:rsidRDefault="00DB4AF0" w:rsidP="001C469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F/M</w:t>
                            </w:r>
                          </w:p>
                        </w:tc>
                      </w:tr>
                      <w:tr w:rsidR="00DB4AF0" w:rsidRPr="00E64B62" w:rsidTr="006860FE">
                        <w:trPr>
                          <w:trHeight w:val="20"/>
                          <w:jc w:val="center"/>
                        </w:trPr>
                        <w:tc>
                          <w:tcPr>
                            <w:tcW w:w="853" w:type="pct"/>
                            <w:vAlign w:val="center"/>
                          </w:tcPr>
                          <w:p w:rsidR="00DB4AF0" w:rsidRPr="00CD4DCD" w:rsidRDefault="00DB4AF0" w:rsidP="00CD4DC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CD4DCD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Pacajá</w:t>
                            </w:r>
                          </w:p>
                        </w:tc>
                        <w:tc>
                          <w:tcPr>
                            <w:tcW w:w="338" w:type="pct"/>
                            <w:vAlign w:val="center"/>
                          </w:tcPr>
                          <w:p w:rsidR="00DB4AF0" w:rsidRDefault="00DB4AF0" w:rsidP="00CD4D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08" w:type="pct"/>
                            <w:vAlign w:val="center"/>
                          </w:tcPr>
                          <w:p w:rsidR="00DB4AF0" w:rsidRPr="00E64B62" w:rsidRDefault="00DB4AF0" w:rsidP="00CD4DC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C4698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Parcialmente nublado a nublado com possibilidade de chuva em áreas isoladas à tarde e à noite</w:t>
                            </w:r>
                          </w:p>
                        </w:tc>
                        <w:tc>
                          <w:tcPr>
                            <w:tcW w:w="365" w:type="pct"/>
                            <w:vAlign w:val="center"/>
                          </w:tcPr>
                          <w:p w:rsidR="00DB4AF0" w:rsidRPr="00E64B62" w:rsidRDefault="00DB4AF0" w:rsidP="00CD4D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:rsidR="00DB4AF0" w:rsidRPr="00E64B62" w:rsidRDefault="00DB4AF0" w:rsidP="00CD4D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69" w:type="pct"/>
                            <w:vAlign w:val="center"/>
                          </w:tcPr>
                          <w:p w:rsidR="00DB4AF0" w:rsidRPr="00E64B62" w:rsidRDefault="00DB4AF0" w:rsidP="00CD4D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65</w:t>
                            </w:r>
                          </w:p>
                          <w:p w:rsidR="00DB4AF0" w:rsidRPr="00E64B62" w:rsidRDefault="00DB4AF0" w:rsidP="00CD4D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57" w:type="pct"/>
                            <w:vAlign w:val="center"/>
                          </w:tcPr>
                          <w:p w:rsidR="00DB4AF0" w:rsidRPr="00E64B62" w:rsidRDefault="00DB4AF0" w:rsidP="00CD4D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E/</w:t>
                            </w:r>
                            <w:r w:rsidRPr="00CD4DCD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409" w:type="pct"/>
                            <w:vAlign w:val="center"/>
                          </w:tcPr>
                          <w:p w:rsidR="00DB4AF0" w:rsidRPr="00E64B62" w:rsidRDefault="00DB4AF0" w:rsidP="00CD4DC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F/M</w:t>
                            </w:r>
                          </w:p>
                        </w:tc>
                      </w:tr>
                      <w:tr w:rsidR="00DB4AF0" w:rsidRPr="00E64B62" w:rsidTr="006860FE">
                        <w:trPr>
                          <w:trHeight w:val="20"/>
                          <w:jc w:val="center"/>
                        </w:trPr>
                        <w:tc>
                          <w:tcPr>
                            <w:tcW w:w="853" w:type="pct"/>
                            <w:vAlign w:val="center"/>
                          </w:tcPr>
                          <w:p w:rsidR="00DB4AF0" w:rsidRPr="00646DED" w:rsidRDefault="00DB4AF0" w:rsidP="00646D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646DED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Prainha</w:t>
                            </w:r>
                          </w:p>
                        </w:tc>
                        <w:tc>
                          <w:tcPr>
                            <w:tcW w:w="338" w:type="pct"/>
                            <w:vAlign w:val="center"/>
                          </w:tcPr>
                          <w:p w:rsidR="00DB4AF0" w:rsidRDefault="00DB4AF0" w:rsidP="00646D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108" w:type="pct"/>
                            <w:vAlign w:val="center"/>
                          </w:tcPr>
                          <w:p w:rsidR="00DB4AF0" w:rsidRPr="00E64B62" w:rsidRDefault="00DB4AF0" w:rsidP="00646DE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1C4698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Parcialmente nublado a nublado com possibilidade de chuva em áreas isoladas à tarde e à noite</w:t>
                            </w:r>
                          </w:p>
                        </w:tc>
                        <w:tc>
                          <w:tcPr>
                            <w:tcW w:w="365" w:type="pct"/>
                            <w:vAlign w:val="center"/>
                          </w:tcPr>
                          <w:p w:rsidR="00DB4AF0" w:rsidRPr="00E64B62" w:rsidRDefault="00DB4AF0" w:rsidP="00646D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23</w:t>
                            </w:r>
                          </w:p>
                          <w:p w:rsidR="00DB4AF0" w:rsidRPr="00E64B62" w:rsidRDefault="00DB4AF0" w:rsidP="00646D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369" w:type="pct"/>
                            <w:vAlign w:val="center"/>
                          </w:tcPr>
                          <w:p w:rsidR="00DB4AF0" w:rsidRPr="00E64B62" w:rsidRDefault="00DB4AF0" w:rsidP="00646D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65</w:t>
                            </w:r>
                          </w:p>
                          <w:p w:rsidR="00DB4AF0" w:rsidRPr="00E64B62" w:rsidRDefault="00DB4AF0" w:rsidP="00646D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557" w:type="pct"/>
                            <w:vAlign w:val="center"/>
                          </w:tcPr>
                          <w:p w:rsidR="00DB4AF0" w:rsidRPr="00E64B62" w:rsidRDefault="00DB4AF0" w:rsidP="00646D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SE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/</w:t>
                            </w: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NE</w:t>
                            </w:r>
                          </w:p>
                        </w:tc>
                        <w:tc>
                          <w:tcPr>
                            <w:tcW w:w="409" w:type="pct"/>
                            <w:vAlign w:val="center"/>
                          </w:tcPr>
                          <w:p w:rsidR="00DB4AF0" w:rsidRPr="00E64B62" w:rsidRDefault="00DB4AF0" w:rsidP="00646DE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F/M</w:t>
                            </w:r>
                          </w:p>
                        </w:tc>
                      </w:tr>
                      <w:tr w:rsidR="00DB4AF0" w:rsidRPr="00E64B62" w:rsidTr="006860FE">
                        <w:trPr>
                          <w:trHeight w:val="20"/>
                          <w:jc w:val="center"/>
                        </w:trPr>
                        <w:tc>
                          <w:tcPr>
                            <w:tcW w:w="853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Senador José Porfírio</w:t>
                            </w:r>
                          </w:p>
                        </w:tc>
                        <w:tc>
                          <w:tcPr>
                            <w:tcW w:w="338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08" w:type="pct"/>
                            <w:shd w:val="clear" w:color="auto" w:fill="FFFF00"/>
                          </w:tcPr>
                          <w:p w:rsidR="00DB4AF0" w:rsidRDefault="00DB4AF0" w:rsidP="0057744D">
                            <w:r w:rsidRPr="00040E9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Nublado a encoberto com chuva e trovoadas a qualquer hora do dia</w:t>
                            </w:r>
                          </w:p>
                        </w:tc>
                        <w:tc>
                          <w:tcPr>
                            <w:tcW w:w="365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22 30</w:t>
                            </w:r>
                          </w:p>
                        </w:tc>
                        <w:tc>
                          <w:tcPr>
                            <w:tcW w:w="369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60 95</w:t>
                            </w:r>
                          </w:p>
                        </w:tc>
                        <w:tc>
                          <w:tcPr>
                            <w:tcW w:w="557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E/NE</w:t>
                            </w:r>
                          </w:p>
                        </w:tc>
                        <w:tc>
                          <w:tcPr>
                            <w:tcW w:w="409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F/M</w:t>
                            </w:r>
                          </w:p>
                        </w:tc>
                      </w:tr>
                      <w:tr w:rsidR="00DB4AF0" w:rsidRPr="00E64B62" w:rsidTr="006860FE">
                        <w:trPr>
                          <w:trHeight w:val="20"/>
                          <w:jc w:val="center"/>
                        </w:trPr>
                        <w:tc>
                          <w:tcPr>
                            <w:tcW w:w="853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Uruará</w:t>
                            </w:r>
                          </w:p>
                        </w:tc>
                        <w:tc>
                          <w:tcPr>
                            <w:tcW w:w="338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108" w:type="pct"/>
                            <w:shd w:val="clear" w:color="auto" w:fill="FFFF00"/>
                          </w:tcPr>
                          <w:p w:rsidR="00DB4AF0" w:rsidRDefault="00DB4AF0" w:rsidP="0057744D">
                            <w:r w:rsidRPr="00040E9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Nublado a encoberto com chuva e trovoadas a qualquer hora do dia</w:t>
                            </w:r>
                          </w:p>
                        </w:tc>
                        <w:tc>
                          <w:tcPr>
                            <w:tcW w:w="365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22 30</w:t>
                            </w:r>
                          </w:p>
                        </w:tc>
                        <w:tc>
                          <w:tcPr>
                            <w:tcW w:w="369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60 95</w:t>
                            </w:r>
                          </w:p>
                        </w:tc>
                        <w:tc>
                          <w:tcPr>
                            <w:tcW w:w="557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E/NE</w:t>
                            </w:r>
                          </w:p>
                        </w:tc>
                        <w:tc>
                          <w:tcPr>
                            <w:tcW w:w="409" w:type="pct"/>
                            <w:shd w:val="clear" w:color="auto" w:fill="FFFF00"/>
                            <w:vAlign w:val="center"/>
                          </w:tcPr>
                          <w:p w:rsidR="00DB4AF0" w:rsidRPr="00E64B62" w:rsidRDefault="00DB4AF0" w:rsidP="005774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E64B62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F/M</w:t>
                            </w:r>
                          </w:p>
                        </w:tc>
                      </w:tr>
                    </w:tbl>
                    <w:p w:rsidR="00DB4AF0" w:rsidRPr="00D52A59" w:rsidRDefault="00DB4AF0" w:rsidP="00B77563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  <w:r w:rsidRPr="00D52A59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 xml:space="preserve">Legenda: </w:t>
                      </w:r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L – Local; D – Data; T – Temperatura; U – Umidade; V – Vento; I – Intensidade; F/M - Fracos/Moderados. </w:t>
                      </w:r>
                      <w:r w:rsidRPr="00D52A59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Fonte:</w:t>
                      </w:r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shd w:val="clear" w:color="auto" w:fill="FFFFFF"/>
                        </w:rPr>
                        <w:t>SIPAM- Previsão do Tempo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  <w:shd w:val="clear" w:color="auto" w:fill="FFFFFF"/>
                        </w:rPr>
                        <w:t>.</w:t>
                      </w:r>
                    </w:p>
                    <w:p w:rsidR="00DB4AF0" w:rsidRPr="00D52A59" w:rsidRDefault="00DB4AF0" w:rsidP="00FD5B4C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</w:p>
                    <w:p w:rsidR="00DB4AF0" w:rsidRPr="00265C85" w:rsidRDefault="00DB4AF0" w:rsidP="003C49F4">
                      <w:pPr>
                        <w:shd w:val="clear" w:color="auto" w:fill="17365D" w:themeFill="text2" w:themeFillShade="BF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18"/>
                          <w:szCs w:val="18"/>
                          <w:lang w:eastAsia="pt-BR"/>
                        </w:rPr>
                        <w:t>NÍVEis</w:t>
                      </w:r>
                      <w:r w:rsidRPr="00265C85">
                        <w:rPr>
                          <w:rFonts w:ascii="Arial" w:hAnsi="Arial" w:cs="Arial"/>
                          <w:b/>
                          <w:bCs/>
                          <w:caps/>
                          <w:color w:val="FFFFFF" w:themeColor="background1"/>
                          <w:sz w:val="18"/>
                          <w:szCs w:val="18"/>
                          <w:lang w:eastAsia="pt-BR"/>
                        </w:rPr>
                        <w:t xml:space="preserve"> DOS RIOS</w:t>
                      </w:r>
                    </w:p>
                    <w:tbl>
                      <w:tblPr>
                        <w:tblStyle w:val="Tabelacomgrade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3089"/>
                        <w:gridCol w:w="1087"/>
                        <w:gridCol w:w="1225"/>
                      </w:tblGrid>
                      <w:tr w:rsidR="00DB4AF0" w:rsidRPr="00133EC5" w:rsidTr="00C03AC0">
                        <w:tc>
                          <w:tcPr>
                            <w:tcW w:w="2860" w:type="pct"/>
                            <w:shd w:val="clear" w:color="auto" w:fill="FFC000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006" w:type="pct"/>
                            <w:shd w:val="clear" w:color="auto" w:fill="FFC000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34" w:type="pct"/>
                            <w:shd w:val="clear" w:color="auto" w:fill="FFC000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S</w:t>
                            </w:r>
                          </w:p>
                        </w:tc>
                      </w:tr>
                      <w:tr w:rsidR="00DB4AF0" w:rsidRPr="00133EC5" w:rsidTr="00C03AC0">
                        <w:tc>
                          <w:tcPr>
                            <w:tcW w:w="2860" w:type="pct"/>
                          </w:tcPr>
                          <w:p w:rsidR="00DB4AF0" w:rsidRPr="006860FE" w:rsidRDefault="00DB4AF0" w:rsidP="00D6443F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Conceição do Araguaia - Rio Araguaia</w:t>
                            </w:r>
                          </w:p>
                        </w:tc>
                        <w:tc>
                          <w:tcPr>
                            <w:tcW w:w="1006" w:type="pct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09</w:t>
                            </w: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/02/2018</w:t>
                            </w:r>
                          </w:p>
                        </w:tc>
                        <w:tc>
                          <w:tcPr>
                            <w:tcW w:w="1134" w:type="pct"/>
                            <w:shd w:val="clear" w:color="auto" w:fill="FFFF00"/>
                          </w:tcPr>
                          <w:p w:rsidR="00DB4AF0" w:rsidRPr="006860FE" w:rsidRDefault="00DB4AF0" w:rsidP="00C03A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Alerta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Cheia</w:t>
                            </w:r>
                          </w:p>
                        </w:tc>
                      </w:tr>
                      <w:tr w:rsidR="00DB4AF0" w:rsidRPr="00133EC5" w:rsidTr="00C03AC0">
                        <w:tc>
                          <w:tcPr>
                            <w:tcW w:w="2860" w:type="pct"/>
                          </w:tcPr>
                          <w:p w:rsidR="00DB4AF0" w:rsidRPr="006860FE" w:rsidRDefault="00DB4AF0" w:rsidP="00D6443F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Fazenda Alegria - Rio Itacaiúnas</w:t>
                            </w:r>
                          </w:p>
                        </w:tc>
                        <w:tc>
                          <w:tcPr>
                            <w:tcW w:w="1006" w:type="pct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09</w:t>
                            </w: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/02/2018</w:t>
                            </w:r>
                          </w:p>
                        </w:tc>
                        <w:tc>
                          <w:tcPr>
                            <w:tcW w:w="1134" w:type="pct"/>
                            <w:shd w:val="clear" w:color="auto" w:fill="FFFF00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Alerta Cheia</w:t>
                            </w:r>
                          </w:p>
                        </w:tc>
                      </w:tr>
                      <w:tr w:rsidR="00DB4AF0" w:rsidRPr="00133EC5" w:rsidTr="00C03AC0">
                        <w:tc>
                          <w:tcPr>
                            <w:tcW w:w="2860" w:type="pct"/>
                          </w:tcPr>
                          <w:p w:rsidR="00DB4AF0" w:rsidRPr="006860FE" w:rsidRDefault="00DB4AF0" w:rsidP="00D6443F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Fazenda Rio Dourado - Rio Xingu</w:t>
                            </w:r>
                          </w:p>
                        </w:tc>
                        <w:tc>
                          <w:tcPr>
                            <w:tcW w:w="1006" w:type="pct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30</w:t>
                            </w: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/01/2018 </w:t>
                            </w:r>
                          </w:p>
                        </w:tc>
                        <w:tc>
                          <w:tcPr>
                            <w:tcW w:w="1134" w:type="pct"/>
                            <w:shd w:val="clear" w:color="auto" w:fill="FFFF00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Alerta Cheia</w:t>
                            </w:r>
                          </w:p>
                        </w:tc>
                      </w:tr>
                      <w:tr w:rsidR="00DB4AF0" w:rsidRPr="00133EC5" w:rsidTr="00C03AC0">
                        <w:trPr>
                          <w:trHeight w:val="58"/>
                        </w:trPr>
                        <w:tc>
                          <w:tcPr>
                            <w:tcW w:w="2860" w:type="pct"/>
                          </w:tcPr>
                          <w:p w:rsidR="00DB4AF0" w:rsidRPr="006860FE" w:rsidRDefault="00DB4AF0" w:rsidP="00D6443F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Marabá - Rio Tocantins</w:t>
                            </w:r>
                          </w:p>
                        </w:tc>
                        <w:tc>
                          <w:tcPr>
                            <w:tcW w:w="1006" w:type="pct"/>
                          </w:tcPr>
                          <w:p w:rsidR="00DB4AF0" w:rsidRPr="006860FE" w:rsidRDefault="00DB4AF0" w:rsidP="00DD18F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9</w:t>
                            </w: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/02/2018</w:t>
                            </w:r>
                          </w:p>
                        </w:tc>
                        <w:tc>
                          <w:tcPr>
                            <w:tcW w:w="1134" w:type="pct"/>
                            <w:shd w:val="clear" w:color="auto" w:fill="FFFF00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Alerta Cheia</w:t>
                            </w:r>
                          </w:p>
                        </w:tc>
                      </w:tr>
                      <w:tr w:rsidR="00DB4AF0" w:rsidRPr="00133EC5" w:rsidTr="00C03AC0">
                        <w:tc>
                          <w:tcPr>
                            <w:tcW w:w="2860" w:type="pct"/>
                          </w:tcPr>
                          <w:p w:rsidR="00DB4AF0" w:rsidRPr="006860FE" w:rsidRDefault="00DB4AF0" w:rsidP="00D6443F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Parauapebas - Rio Parauapebas</w:t>
                            </w:r>
                          </w:p>
                        </w:tc>
                        <w:tc>
                          <w:tcPr>
                            <w:tcW w:w="1006" w:type="pct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09</w:t>
                            </w: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/02/2018</w:t>
                            </w:r>
                          </w:p>
                        </w:tc>
                        <w:tc>
                          <w:tcPr>
                            <w:tcW w:w="1134" w:type="pct"/>
                            <w:shd w:val="clear" w:color="auto" w:fill="FF0000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Inundação</w:t>
                            </w:r>
                          </w:p>
                        </w:tc>
                      </w:tr>
                      <w:tr w:rsidR="00DB4AF0" w:rsidRPr="00133EC5" w:rsidTr="00C03AC0">
                        <w:tc>
                          <w:tcPr>
                            <w:tcW w:w="2860" w:type="pct"/>
                          </w:tcPr>
                          <w:p w:rsidR="00DB4AF0" w:rsidRPr="006860FE" w:rsidRDefault="00DB4AF0" w:rsidP="00D6443F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Tucuruí - Rio Tocantins</w:t>
                            </w:r>
                          </w:p>
                        </w:tc>
                        <w:tc>
                          <w:tcPr>
                            <w:tcW w:w="1006" w:type="pct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17/01/2018</w:t>
                            </w:r>
                          </w:p>
                        </w:tc>
                        <w:tc>
                          <w:tcPr>
                            <w:tcW w:w="1134" w:type="pct"/>
                            <w:shd w:val="clear" w:color="auto" w:fill="FFC000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860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Estiagem</w:t>
                            </w:r>
                          </w:p>
                        </w:tc>
                      </w:tr>
                      <w:tr w:rsidR="00DB4AF0" w:rsidRPr="00133EC5" w:rsidTr="00C03AC0">
                        <w:tc>
                          <w:tcPr>
                            <w:tcW w:w="2860" w:type="pct"/>
                          </w:tcPr>
                          <w:p w:rsidR="00DB4AF0" w:rsidRPr="006860FE" w:rsidRDefault="00DB4AF0" w:rsidP="00D6443F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D18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Altamira - Rio Xingu</w:t>
                            </w:r>
                          </w:p>
                        </w:tc>
                        <w:tc>
                          <w:tcPr>
                            <w:tcW w:w="1006" w:type="pct"/>
                          </w:tcPr>
                          <w:p w:rsidR="00DB4AF0" w:rsidRPr="006860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D18FE"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  <w:t>09/02/2018</w:t>
                            </w:r>
                          </w:p>
                        </w:tc>
                        <w:tc>
                          <w:tcPr>
                            <w:tcW w:w="1134" w:type="pct"/>
                            <w:shd w:val="clear" w:color="auto" w:fill="FFFF00"/>
                          </w:tcPr>
                          <w:p w:rsidR="00DB4AF0" w:rsidRPr="00DD18FE" w:rsidRDefault="00DB4AF0" w:rsidP="00BD20B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D18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  <w:shd w:val="clear" w:color="auto" w:fill="FFFF00"/>
                              </w:rPr>
                              <w:t xml:space="preserve">Alerta </w:t>
                            </w:r>
                            <w:r w:rsidRPr="00DD18FE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Cheia</w:t>
                            </w:r>
                          </w:p>
                        </w:tc>
                      </w:tr>
                    </w:tbl>
                    <w:p w:rsidR="00DB4AF0" w:rsidRDefault="00DB4AF0" w:rsidP="00BD20B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  <w:r w:rsidRPr="00D52A59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 xml:space="preserve">Legenda: </w:t>
                      </w:r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L – Local; D – Data; N – Nível;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NA – Nível Atual; </w:t>
                      </w:r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>S – Situação.</w:t>
                      </w:r>
                    </w:p>
                    <w:p w:rsidR="00DB4AF0" w:rsidRPr="00D52A59" w:rsidRDefault="00DB4AF0" w:rsidP="00BD20B0">
                      <w:pPr>
                        <w:jc w:val="center"/>
                        <w:rPr>
                          <w:rFonts w:ascii="Arial" w:hAnsi="Arial" w:cs="Arial"/>
                          <w:bCs/>
                          <w:color w:val="000000" w:themeColor="text1"/>
                          <w:sz w:val="12"/>
                          <w:szCs w:val="12"/>
                          <w:shd w:val="clear" w:color="auto" w:fill="FFFFFF"/>
                        </w:rPr>
                      </w:pPr>
                      <w:r w:rsidRPr="00D52A59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 xml:space="preserve">Fonte: </w:t>
                      </w:r>
                      <w:r w:rsidRPr="00D52A59">
                        <w:rPr>
                          <w:rFonts w:ascii="Arial" w:hAnsi="Arial" w:cs="Arial"/>
                          <w:bCs/>
                          <w:color w:val="000000" w:themeColor="text1"/>
                          <w:sz w:val="12"/>
                          <w:szCs w:val="12"/>
                          <w:shd w:val="clear" w:color="auto" w:fill="FFFFFF"/>
                        </w:rPr>
                        <w:t>Meteorologia SEMA</w:t>
                      </w:r>
                    </w:p>
                    <w:p w:rsidR="00DB4AF0" w:rsidRPr="00265C85" w:rsidRDefault="00DB4AF0" w:rsidP="00031788">
                      <w:pPr>
                        <w:jc w:val="both"/>
                        <w:rPr>
                          <w:rFonts w:ascii="Arial" w:hAnsi="Arial" w:cs="Arial"/>
                          <w:bCs/>
                          <w:color w:val="000000" w:themeColor="text1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  <w:p w:rsidR="00DB4AF0" w:rsidRPr="007B7E24" w:rsidRDefault="00DB4AF0" w:rsidP="00031788">
                      <w:pPr>
                        <w:jc w:val="both"/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DB4AF0" w:rsidRPr="00031788" w:rsidRDefault="00DB4AF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6"/>
                          <w:szCs w:val="16"/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720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0D018D6" wp14:editId="5A55B184">
                <wp:simplePos x="0" y="0"/>
                <wp:positionH relativeFrom="column">
                  <wp:posOffset>3636010</wp:posOffset>
                </wp:positionH>
                <wp:positionV relativeFrom="paragraph">
                  <wp:posOffset>55880</wp:posOffset>
                </wp:positionV>
                <wp:extent cx="3618230" cy="8496300"/>
                <wp:effectExtent l="0" t="0" r="20320" b="1905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8230" cy="8496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B4AF0" w:rsidRDefault="00DB4AF0" w:rsidP="008440FF">
                            <w:pPr>
                              <w:pStyle w:val="Ttulo3"/>
                              <w:shd w:val="clear" w:color="auto" w:fill="17365D" w:themeFill="text2" w:themeFillShade="B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B3630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DADOS E INFORMAÇÕES – S2ID</w:t>
                            </w:r>
                          </w:p>
                          <w:p w:rsidR="00DB4AF0" w:rsidRPr="00494F79" w:rsidRDefault="00DB4AF0" w:rsidP="008440FF">
                            <w:pPr>
                              <w:pStyle w:val="Ttulo3"/>
                              <w:shd w:val="clear" w:color="auto" w:fill="17365D" w:themeFill="text2" w:themeFillShade="B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(01/01/18 a 10</w:t>
                            </w:r>
                            <w:r w:rsidRPr="00494F79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/0218)</w:t>
                            </w:r>
                          </w:p>
                          <w:p w:rsidR="00DB4AF0" w:rsidRPr="008B3630" w:rsidRDefault="00DB4AF0" w:rsidP="00C47B32">
                            <w:pPr>
                              <w:pStyle w:val="Ttulo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DB4AF0" w:rsidRPr="008B3630" w:rsidRDefault="00DB4AF0" w:rsidP="00265C85">
                            <w:pPr>
                              <w:pStyle w:val="Ttulo3"/>
                              <w:shd w:val="clear" w:color="auto" w:fill="E5B8B7" w:themeFill="accent2" w:themeFillTint="66"/>
                              <w:spacing w:before="15" w:beforeAutospacing="0" w:after="3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363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Danos informados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W w:w="4954" w:type="pct"/>
                              <w:tblInd w:w="-25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92"/>
                              <w:gridCol w:w="439"/>
                              <w:gridCol w:w="282"/>
                              <w:gridCol w:w="353"/>
                              <w:gridCol w:w="424"/>
                              <w:gridCol w:w="353"/>
                              <w:gridCol w:w="495"/>
                              <w:gridCol w:w="495"/>
                              <w:gridCol w:w="500"/>
                              <w:gridCol w:w="493"/>
                            </w:tblGrid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Município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DS</w:t>
                                  </w: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DL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DP</w:t>
                                  </w: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AO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C000"/>
                                  <w:noWrap/>
                                  <w:vAlign w:val="center"/>
                                  <w:hideMark/>
                                </w:tcPr>
                                <w:p w:rsidR="00DB4AF0" w:rsidRPr="00E41A41" w:rsidRDefault="00DB4AF0" w:rsidP="00E41A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4"/>
                                      <w:szCs w:val="14"/>
                                      <w:lang w:eastAsia="pt-BR"/>
                                    </w:rPr>
                                    <w:t>TA</w:t>
                                  </w: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Rio Maria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214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B4AF0" w:rsidRPr="003807D1" w:rsidRDefault="00DB4AF0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490</w:t>
                                  </w: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Água Azul do Norte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73</w:t>
                                  </w: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Bannach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3400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3400</w:t>
                                  </w: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Belém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Itupiranga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1000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5000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FF00"/>
                                  <w:noWrap/>
                                  <w:vAlign w:val="center"/>
                                  <w:hideMark/>
                                </w:tcPr>
                                <w:p w:rsidR="00D87DFD" w:rsidRPr="003807D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3807D1">
                                    <w:rPr>
                                      <w:rFonts w:ascii="Calibri" w:hAnsi="Calibri" w:cs="Calibri"/>
                                      <w:b/>
                                      <w:i/>
                                      <w:sz w:val="14"/>
                                      <w:szCs w:val="14"/>
                                      <w:lang w:eastAsia="pt-BR"/>
                                    </w:rPr>
                                    <w:t>6300</w:t>
                                  </w: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Oriximiná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1805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1830</w:t>
                                  </w: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Oriximiná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Oriximiná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Ds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Quatipuru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4157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4310</w:t>
                                  </w: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Rio Maria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1213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1213</w:t>
                                  </w: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São Miguel do Guamá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Trairão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Tucuruí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1574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1574</w:t>
                                  </w:r>
                                </w:p>
                              </w:tc>
                            </w:tr>
                            <w:tr w:rsidR="00EF5A45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3D0FD5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Marabá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3D0FD5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3D0FD5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3D0FD5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3D0FD5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1A5D84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1A5D84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3D0FD5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3D0FD5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3D0FD5" w:rsidRPr="00E41A41" w:rsidRDefault="003D0FD5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</w:tr>
                            <w:tr w:rsidR="00E71E7F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Xinguara</w:t>
                                  </w: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1500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D87DFD" w:rsidRPr="00E41A41" w:rsidRDefault="00D87DFD" w:rsidP="00E41A41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41A41"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  <w:t>1660</w:t>
                                  </w:r>
                                </w:p>
                              </w:tc>
                            </w:tr>
                            <w:tr w:rsidR="00EF5A45" w:rsidRPr="00E41A41" w:rsidTr="00EF5A45">
                              <w:trPr>
                                <w:trHeight w:val="20"/>
                              </w:trPr>
                              <w:tc>
                                <w:tcPr>
                                  <w:tcW w:w="1417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noWrap/>
                                  <w:vAlign w:val="center"/>
                                  <w:hideMark/>
                                </w:tcPr>
                                <w:p w:rsidR="00EF5A45" w:rsidRPr="00E41A41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pct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F5A45"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2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</w:pPr>
                                  <w:r w:rsidRPr="00EF5A45"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</w:pPr>
                                  <w:r w:rsidRPr="00EF5A45"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  <w:t>275</w:t>
                                  </w:r>
                                </w:p>
                              </w:tc>
                              <w:tc>
                                <w:tcPr>
                                  <w:tcW w:w="397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</w:pPr>
                                  <w:r w:rsidRPr="00EF5A45"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  <w:t>1537</w:t>
                                  </w:r>
                                </w:p>
                              </w:tc>
                              <w:tc>
                                <w:tcPr>
                                  <w:tcW w:w="331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3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</w:pPr>
                                  <w:r w:rsidRPr="00EF5A45"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  <w:t>18863</w:t>
                                  </w:r>
                                </w:p>
                              </w:tc>
                              <w:tc>
                                <w:tcPr>
                                  <w:tcW w:w="464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</w:pPr>
                                  <w:r w:rsidRPr="00EF5A45"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  <w:t>20850</w:t>
                                  </w:r>
                                </w:p>
                              </w:tc>
                              <w:tc>
                                <w:tcPr>
                                  <w:tcW w:w="485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  <w:lang w:eastAsia="pt-BR"/>
                                    </w:rPr>
                                  </w:pPr>
                                  <w:r w:rsidRPr="00EF5A45"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479" w:type="pct"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FF0000"/>
                                  <w:noWrap/>
                                  <w:vAlign w:val="bottom"/>
                                </w:tcPr>
                                <w:p w:rsidR="00EF5A45" w:rsidRPr="00EF5A45" w:rsidRDefault="00EF5A45" w:rsidP="00EF5A45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</w:pPr>
                                  <w:r w:rsidRPr="00EF5A45">
                                    <w:rPr>
                                      <w:rFonts w:ascii="Calibri" w:hAnsi="Calibri" w:cs="Calibri"/>
                                      <w:b/>
                                      <w:color w:val="FFFF00"/>
                                      <w:sz w:val="14"/>
                                      <w:szCs w:val="14"/>
                                    </w:rPr>
                                    <w:t>62</w:t>
                                  </w:r>
                                </w:p>
                              </w:tc>
                            </w:tr>
                          </w:tbl>
                          <w:p w:rsidR="00DB4AF0" w:rsidRPr="00D52A59" w:rsidRDefault="00DB4AF0" w:rsidP="002676D6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D52A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Legenda:</w:t>
                            </w:r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C – Cobrade; </w:t>
                            </w:r>
                            <w:proofErr w:type="spellStart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Ex</w:t>
                            </w:r>
                            <w:proofErr w:type="spellEnd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– </w:t>
                            </w:r>
                            <w:proofErr w:type="spellStart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Exurrada</w:t>
                            </w:r>
                            <w:proofErr w:type="spellEnd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; </w:t>
                            </w:r>
                            <w:proofErr w:type="spellStart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ChI</w:t>
                            </w:r>
                            <w:proofErr w:type="spellEnd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– Chuvas Intensas; Al – Alagamento; </w:t>
                            </w:r>
                            <w:proofErr w:type="spellStart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Er</w:t>
                            </w:r>
                            <w:proofErr w:type="spellEnd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– Erosão; </w:t>
                            </w:r>
                            <w:proofErr w:type="spellStart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Ds</w:t>
                            </w:r>
                            <w:proofErr w:type="spellEnd"/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– Deslizamento. M - Mortos; F - Feridos; DS-Desabrigados; DL-Desalojados; DP-Desaparecidos; OA - Outr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os Afetados; TA-Total Afetados. </w:t>
                            </w:r>
                            <w:r w:rsidRPr="00D52A5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2"/>
                                <w:szCs w:val="12"/>
                              </w:rPr>
                              <w:t>Fonte:</w:t>
                            </w:r>
                            <w:r w:rsidRPr="00D52A59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hyperlink r:id="rId11" w:history="1">
                              <w:r w:rsidRPr="00D52A59">
                                <w:rPr>
                                  <w:rStyle w:val="Hyperlink"/>
                                  <w:rFonts w:ascii="Arial" w:hAnsi="Arial" w:cs="Arial"/>
                                  <w:color w:val="000000" w:themeColor="text1"/>
                                  <w:sz w:val="12"/>
                                  <w:szCs w:val="12"/>
                                </w:rPr>
                                <w:t>https://s2id.mi.gov.br/paginas/relatorios/</w:t>
                              </w:r>
                            </w:hyperlink>
                          </w:p>
                          <w:p w:rsidR="00DB4AF0" w:rsidRPr="008B3630" w:rsidRDefault="00DB4AF0" w:rsidP="00152DB5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DB4AF0" w:rsidRPr="008B3630" w:rsidRDefault="00DB4AF0" w:rsidP="00265C85">
                            <w:pPr>
                              <w:pStyle w:val="Ttulo3"/>
                              <w:shd w:val="clear" w:color="auto" w:fill="E5B8B7" w:themeFill="accent2" w:themeFillTint="66"/>
                              <w:spacing w:before="15" w:beforeAutospacing="0" w:after="3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B3630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Reconhecimentos Realizados</w:t>
                            </w:r>
                          </w:p>
                          <w:p w:rsidR="00DB4AF0" w:rsidRDefault="00DB4AF0" w:rsidP="00613E70">
                            <w:pPr>
                              <w:pStyle w:val="Ttulo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DB4AF0" w:rsidRPr="00D218EB" w:rsidRDefault="00DB4AF0" w:rsidP="00613E70">
                            <w:pPr>
                              <w:pStyle w:val="Ttulo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color w:val="FF0000"/>
                                <w:sz w:val="16"/>
                                <w:szCs w:val="16"/>
                              </w:rPr>
                              <w:t>Não há no S2ID</w:t>
                            </w:r>
                          </w:p>
                          <w:p w:rsidR="00DB4AF0" w:rsidRDefault="00DB4AF0" w:rsidP="00613E70">
                            <w:pPr>
                              <w:pStyle w:val="Ttulo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DB4AF0" w:rsidRDefault="00DB4AF0" w:rsidP="003367D7">
                            <w:pPr>
                              <w:pStyle w:val="Ttulo3"/>
                              <w:shd w:val="clear" w:color="auto" w:fill="D99594" w:themeFill="accent2" w:themeFillTint="99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SITUAÇÃO ATUAL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shd w:val="clear" w:color="auto" w:fill="FFC000"/>
                              <w:tblLook w:val="0000" w:firstRow="0" w:lastRow="0" w:firstColumn="0" w:lastColumn="0" w:noHBand="0" w:noVBand="0"/>
                            </w:tblPr>
                            <w:tblGrid>
                              <w:gridCol w:w="920"/>
                              <w:gridCol w:w="339"/>
                              <w:gridCol w:w="522"/>
                              <w:gridCol w:w="383"/>
                              <w:gridCol w:w="383"/>
                              <w:gridCol w:w="300"/>
                              <w:gridCol w:w="328"/>
                              <w:gridCol w:w="328"/>
                              <w:gridCol w:w="289"/>
                              <w:gridCol w:w="339"/>
                              <w:gridCol w:w="1239"/>
                            </w:tblGrid>
                            <w:tr w:rsidR="00DB4AF0" w:rsidRPr="00D218EB" w:rsidTr="00AD47AC">
                              <w:trPr>
                                <w:cantSplit/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Municípios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6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DH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 w:val="restart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uppressAutoHyphens/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ADC</w:t>
                                  </w:r>
                                </w:p>
                              </w:tc>
                            </w:tr>
                            <w:tr w:rsidR="00DB4AF0" w:rsidRPr="00D218EB" w:rsidTr="00AD47AC">
                              <w:trPr>
                                <w:cantSplit/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Merge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DB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DL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Merge/>
                                  <w:shd w:val="clear" w:color="auto" w:fill="FFC0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DB4AF0" w:rsidRPr="00D218EB" w:rsidTr="00AD47AC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Rio Maria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5159AF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490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Visita Tec. Redenção</w:t>
                                  </w:r>
                                </w:p>
                              </w:tc>
                            </w:tr>
                            <w:tr w:rsidR="00DB4AF0" w:rsidRPr="00D218EB" w:rsidTr="00AD47AC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Xinguara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5159AF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1.660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Visita Tec. Redenção</w:t>
                                  </w:r>
                                </w:p>
                              </w:tc>
                            </w:tr>
                            <w:tr w:rsidR="0020238B" w:rsidRPr="00D218EB" w:rsidTr="00AD47AC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Bannach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3.400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Levantamento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realizado </w:t>
                                  </w: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COMPDEC</w:t>
                                  </w:r>
                                </w:p>
                              </w:tc>
                            </w:tr>
                            <w:tr w:rsidR="00DB4AF0" w:rsidRPr="00D218EB" w:rsidTr="00AD47AC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Itupiranga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DB4AF0" w:rsidRPr="00D218EB" w:rsidRDefault="00DB4AF0" w:rsidP="00316A4E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6.300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20238B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Levantamento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realizado </w:t>
                                  </w:r>
                                  <w:r w:rsidR="00DB4AF0"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COMPDEC</w:t>
                                  </w:r>
                                </w:p>
                              </w:tc>
                            </w:tr>
                            <w:tr w:rsidR="00DB4AF0" w:rsidRPr="00D218EB" w:rsidTr="00AD47AC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Oriximiná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</w:tcPr>
                                <w:p w:rsidR="00DB4AF0" w:rsidRPr="00D218EB" w:rsidRDefault="00DB4AF0" w:rsidP="00316A4E">
                                  <w:pP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1.830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Levantamento COMPDEC</w:t>
                                  </w:r>
                                </w:p>
                              </w:tc>
                            </w:tr>
                            <w:tr w:rsidR="00DB4AF0" w:rsidRPr="00D218EB" w:rsidTr="00AD47AC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Quatipuru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5159AF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153 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20238B" w:rsidP="0020238B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Aguard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 Reg. S2ID</w:t>
                                  </w:r>
                                </w:p>
                              </w:tc>
                            </w:tr>
                            <w:tr w:rsidR="00DB4AF0" w:rsidRPr="00D218EB" w:rsidTr="00AD47AC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São Miguel </w:t>
                                  </w:r>
                                </w:p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d</w:t>
                                  </w: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o</w:t>
                                  </w:r>
                                  <w:proofErr w:type="gramEnd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Guamá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5159AF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20238B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Aguard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 Reg. S2ID</w:t>
                                  </w:r>
                                </w:p>
                              </w:tc>
                            </w:tr>
                            <w:tr w:rsidR="00DB4AF0" w:rsidRPr="00D218EB" w:rsidTr="00AD47AC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445DB8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Tucuruí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5159AF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1.574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20238B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Aguard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 Reg. S2ID</w:t>
                                  </w:r>
                                </w:p>
                              </w:tc>
                            </w:tr>
                            <w:tr w:rsidR="00DB4AF0" w:rsidRPr="00D218EB" w:rsidTr="0007507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Trairão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5159AF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Vistoria realizada</w:t>
                                  </w:r>
                                </w:p>
                              </w:tc>
                            </w:tr>
                            <w:tr w:rsidR="00DB4AF0" w:rsidRPr="00D218EB" w:rsidTr="0007507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Cumaru d</w:t>
                                  </w: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o Norte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20238B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20238B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Aguard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 Reg. S2ID</w:t>
                                  </w:r>
                                </w:p>
                              </w:tc>
                            </w:tr>
                            <w:tr w:rsidR="0020238B" w:rsidRPr="00D218EB" w:rsidTr="0007507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Santa Maria </w:t>
                                  </w:r>
                                </w:p>
                                <w:p w:rsidR="0020238B" w:rsidRPr="00D218EB" w:rsidRDefault="0020238B" w:rsidP="0020238B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d</w:t>
                                  </w: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as</w:t>
                                  </w:r>
                                  <w:proofErr w:type="gramEnd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 xml:space="preserve"> Barreiras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00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20238B" w:rsidRPr="00D218EB" w:rsidRDefault="0020238B" w:rsidP="0020238B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Aguard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. Reg. S2ID</w:t>
                                  </w:r>
                                </w:p>
                              </w:tc>
                            </w:tr>
                            <w:tr w:rsidR="00DB4AF0" w:rsidRPr="00D218EB" w:rsidTr="0007507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Parauapebas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5159AF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130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Contato Telefônico</w:t>
                                  </w:r>
                                </w:p>
                              </w:tc>
                            </w:tr>
                            <w:tr w:rsidR="00DB4AF0" w:rsidRPr="00D218EB" w:rsidTr="0007507E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8A3C19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Agua Azul d</w:t>
                                  </w: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o Norte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5159AF">
                                  <w:pPr>
                                    <w:snapToGrid w:val="0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proofErr w:type="spellStart"/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FF00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auto"/>
                                  <w:vAlign w:val="center"/>
                                </w:tcPr>
                                <w:p w:rsidR="00DB4AF0" w:rsidRPr="00D218EB" w:rsidRDefault="00DB4AF0" w:rsidP="00316A4E">
                                  <w:pPr>
                                    <w:snapToGrid w:val="0"/>
                                    <w:jc w:val="both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 w:rsidRPr="00D218EB"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  <w:t>Levantamento COMPDEC</w:t>
                                  </w:r>
                                </w:p>
                              </w:tc>
                            </w:tr>
                            <w:tr w:rsidR="00DB4AF0" w:rsidRPr="005164F8" w:rsidTr="00E77E08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gridSpan w:val="2"/>
                                  <w:shd w:val="clear" w:color="auto" w:fill="FF0000"/>
                                  <w:vAlign w:val="center"/>
                                </w:tcPr>
                                <w:p w:rsidR="00DB4AF0" w:rsidRPr="00E77E08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</w:pPr>
                                  <w:r w:rsidRPr="00E77E0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0000"/>
                                  <w:vAlign w:val="center"/>
                                </w:tcPr>
                                <w:p w:rsidR="00DB4AF0" w:rsidRPr="00E77E08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</w:pPr>
                                  <w:r w:rsidRPr="00E77E0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15.255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0000"/>
                                  <w:vAlign w:val="center"/>
                                </w:tcPr>
                                <w:p w:rsidR="00DB4AF0" w:rsidRPr="00E77E08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</w:pPr>
                                  <w:r w:rsidRPr="00E77E0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204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0000"/>
                                  <w:vAlign w:val="center"/>
                                </w:tcPr>
                                <w:p w:rsidR="00DB4AF0" w:rsidRPr="00E77E08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</w:pPr>
                                  <w:r w:rsidRPr="00E77E0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527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0000"/>
                                  <w:vAlign w:val="center"/>
                                </w:tcPr>
                                <w:p w:rsidR="00DB4AF0" w:rsidRPr="00E77E08" w:rsidRDefault="00781C23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0000"/>
                                  <w:vAlign w:val="center"/>
                                </w:tcPr>
                                <w:p w:rsidR="00DB4AF0" w:rsidRPr="00E77E08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</w:pPr>
                                  <w:r w:rsidRPr="00E77E0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shd w:val="clear" w:color="auto" w:fill="FF0000"/>
                                  <w:vAlign w:val="center"/>
                                </w:tcPr>
                                <w:p w:rsidR="00DB4AF0" w:rsidRPr="00E77E08" w:rsidRDefault="00DB4AF0" w:rsidP="00316A4E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</w:pPr>
                                  <w:r w:rsidRPr="00E77E0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gridSpan w:val="3"/>
                                  <w:shd w:val="clear" w:color="auto" w:fill="FF0000"/>
                                  <w:vAlign w:val="center"/>
                                </w:tcPr>
                                <w:p w:rsidR="00DB4AF0" w:rsidRPr="00E77E08" w:rsidRDefault="00781C23" w:rsidP="00781C23">
                                  <w:pPr>
                                    <w:snapToGrid w:val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10</w:t>
                                  </w:r>
                                  <w:r w:rsidR="00DB4AF0" w:rsidRPr="00E77E08"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 xml:space="preserve">/02/2018, as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00"/>
                                      <w:sz w:val="10"/>
                                      <w:szCs w:val="10"/>
                                    </w:rPr>
                                    <w:t>10:40</w:t>
                                  </w:r>
                                </w:p>
                              </w:tc>
                            </w:tr>
                          </w:tbl>
                          <w:p w:rsidR="00A95A8C" w:rsidRPr="005C43E8" w:rsidRDefault="00DB4AF0" w:rsidP="00A95A8C">
                            <w:pPr>
                              <w:pStyle w:val="Ttulo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 w:rsidRPr="005164F8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Legenda:</w:t>
                            </w:r>
                            <w:r w:rsidRPr="005C43E8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D – Desastre; A – Afetados; DB – Desabrigado; M – Morto; F – Feridos; E – Enfermo; R – Registrado S2ID; S – Situ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  <w:t>ação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– Análise, A – Alerta, R – Registro); </w:t>
                            </w:r>
                            <w:r w:rsidRPr="005C43E8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  <w:t>ADC – Ações Defesa Civil; DH – Danos Humanos.</w:t>
                            </w:r>
                            <w:r w:rsidR="00A15670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A95A8C" w:rsidRPr="00F616C1">
                              <w:rPr>
                                <w:rFonts w:ascii="Arial" w:hAnsi="Arial" w:cs="Arial"/>
                                <w:color w:val="000000" w:themeColor="text1"/>
                                <w:sz w:val="12"/>
                                <w:szCs w:val="12"/>
                              </w:rPr>
                              <w:t>Fonte:</w:t>
                            </w:r>
                            <w:r w:rsidR="00A95A8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  <w:t xml:space="preserve"> Coordenador Adj. Defesa Civil</w:t>
                            </w:r>
                            <w:r w:rsidR="00A95A8C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:rsidR="00DB4AF0" w:rsidRPr="00EC56AB" w:rsidRDefault="00DB4AF0" w:rsidP="003367D7">
                            <w:pPr>
                              <w:pStyle w:val="Ttulo3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DB4AF0" w:rsidRPr="00BA27D4" w:rsidRDefault="00DB4AF0" w:rsidP="00BA27D4">
                            <w:pPr>
                              <w:pStyle w:val="Ttulo3"/>
                              <w:shd w:val="clear" w:color="auto" w:fill="17365D" w:themeFill="text2" w:themeFillShade="BF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>OUTRAS INFORMAÇÕES</w:t>
                            </w:r>
                          </w:p>
                          <w:p w:rsidR="00DB4AF0" w:rsidRPr="00344092" w:rsidRDefault="00DB4AF0" w:rsidP="006E1FFB">
                            <w:pPr>
                              <w:pStyle w:val="Ttulo3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142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No dia 20 de fevereiro ocorrerá no município de Xinguara o 1º Encontro das Coordenadorias Municip</w:t>
                            </w:r>
                            <w:r w:rsidR="00DC73B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ais de Proteção e Defesa Civil;</w:t>
                            </w:r>
                          </w:p>
                          <w:p w:rsidR="00DB4AF0" w:rsidRPr="00344092" w:rsidRDefault="00DB4AF0" w:rsidP="00DB4AF0">
                            <w:pPr>
                              <w:pStyle w:val="Ttulo3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142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Operação Carnaval 2018: Área 1 (Mosqueiro, Outeiro, </w:t>
                            </w:r>
                            <w:proofErr w:type="spellStart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Cotijuba</w:t>
                            </w:r>
                            <w:proofErr w:type="spellEnd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) (Cap. Marcelo; Sgt </w:t>
                            </w:r>
                            <w:proofErr w:type="spellStart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Odraci</w:t>
                            </w:r>
                            <w:proofErr w:type="spellEnd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; </w:t>
                            </w:r>
                            <w:proofErr w:type="spellStart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St</w:t>
                            </w:r>
                            <w:proofErr w:type="spellEnd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Marques) / Área 2 (Salinas, Vigia, Bragança) (</w:t>
                            </w:r>
                            <w:proofErr w:type="spellStart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St</w:t>
                            </w:r>
                            <w:proofErr w:type="spellEnd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J. Correa; Sgt Moacir; Cb Leão) / Área 3 (Barcarena e Abaetetuba) (</w:t>
                            </w:r>
                            <w:proofErr w:type="spellStart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St</w:t>
                            </w:r>
                            <w:proofErr w:type="spellEnd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Souza; </w:t>
                            </w:r>
                            <w:proofErr w:type="spellStart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Agt</w:t>
                            </w:r>
                            <w:proofErr w:type="spellEnd"/>
                            <w:r w:rsidR="00DC73B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Adalberto; Sgt Adriano);</w:t>
                            </w:r>
                          </w:p>
                          <w:p w:rsidR="00DB4AF0" w:rsidRPr="00344092" w:rsidRDefault="00DB4AF0" w:rsidP="006E1FFB">
                            <w:pPr>
                              <w:pStyle w:val="Ttulo3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142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Na manhã desta sexta-feira, (9) a Defesa Civil Estadual </w:t>
                            </w:r>
                            <w:proofErr w:type="spellStart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reuniu</w:t>
                            </w:r>
                            <w:r w:rsidR="00DC73B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-SE</w:t>
                            </w:r>
                            <w:proofErr w:type="spellEnd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com o Governador Simão Jatene e </w:t>
                            </w:r>
                            <w:proofErr w:type="spellStart"/>
                            <w:r w:rsidR="00DC73B9"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Izabela</w:t>
                            </w:r>
                            <w:proofErr w:type="spellEnd"/>
                            <w:r w:rsidR="00DC73B9"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Jatene </w:t>
                            </w: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Secretaria Extraordinária do Esta</w:t>
                            </w:r>
                            <w:r w:rsidR="00DC73B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do dos Municípios Sustentáveis </w:t>
                            </w: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para discutir ações de Defesa Civil para os municípios afetado</w:t>
                            </w:r>
                            <w:r w:rsidR="00DC73B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s pelas chuvas nos últimos dias</w:t>
                            </w:r>
                          </w:p>
                          <w:p w:rsidR="00DB4AF0" w:rsidRPr="00344092" w:rsidRDefault="00DB4AF0" w:rsidP="006E1FFB">
                            <w:pPr>
                              <w:pStyle w:val="Ttulo3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before="0" w:beforeAutospacing="0" w:after="0" w:afterAutospacing="0"/>
                              <w:ind w:left="284" w:hanging="142"/>
                              <w:jc w:val="both"/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Na manhã desta sexta-feira, (9)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a CEDEC</w:t>
                            </w: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reuniu com</w:t>
                            </w: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Comandante</w:t>
                            </w:r>
                            <w:proofErr w:type="spellEnd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Geral do Corpo de Bombeiros Militar do Pará e Coordenador Estadual de Defesa Civil; Cel. </w:t>
                            </w:r>
                            <w:proofErr w:type="spellStart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Zanelli</w:t>
                            </w:r>
                            <w:proofErr w:type="spellEnd"/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António Melo Nascimento para</w:t>
                            </w:r>
                            <w:r w:rsidR="003F0573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definir </w:t>
                            </w: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ações</w:t>
                            </w:r>
                            <w:r w:rsidR="003F0573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de defesa civil</w:t>
                            </w:r>
                            <w:r w:rsidRPr="00344092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discutidas medidas efetivas para atende</w:t>
                            </w:r>
                            <w:r w:rsidR="00DC73B9">
                              <w:rPr>
                                <w:rFonts w:ascii="Arial" w:hAnsi="Arial" w:cs="Arial"/>
                                <w:b w:val="0"/>
                                <w:color w:val="000000" w:themeColor="text1"/>
                                <w:sz w:val="16"/>
                                <w:szCs w:val="16"/>
                              </w:rPr>
                              <w:t>r a população destes municípios;</w:t>
                            </w:r>
                          </w:p>
                          <w:p w:rsidR="00DB4AF0" w:rsidRPr="00344092" w:rsidRDefault="00DB4AF0" w:rsidP="006E1FFB">
                            <w:pPr>
                              <w:ind w:left="284" w:hanging="142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18D6" id="Text Box 3" o:spid="_x0000_s1029" type="#_x0000_t202" style="position:absolute;margin-left:286.3pt;margin-top:4.4pt;width:284.9pt;height:66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" filled="f" strokecolor="black [3213]" strokeweight="1.5pt">
                <v:textbox>
                  <w:txbxContent>
                    <w:p w:rsidR="00DB4AF0" w:rsidRDefault="00DB4AF0" w:rsidP="008440FF">
                      <w:pPr>
                        <w:pStyle w:val="Ttulo3"/>
                        <w:shd w:val="clear" w:color="auto" w:fill="17365D" w:themeFill="text2" w:themeFillShade="B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B3630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DADOS E INFORMAÇÕES – S2ID</w:t>
                      </w:r>
                    </w:p>
                    <w:p w:rsidR="00DB4AF0" w:rsidRPr="00494F79" w:rsidRDefault="00DB4AF0" w:rsidP="008440FF">
                      <w:pPr>
                        <w:pStyle w:val="Ttulo3"/>
                        <w:shd w:val="clear" w:color="auto" w:fill="17365D" w:themeFill="text2" w:themeFillShade="B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 w:val="0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(01/01/18 a 10</w:t>
                      </w:r>
                      <w:r w:rsidRPr="00494F79"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/0218)</w:t>
                      </w:r>
                    </w:p>
                    <w:p w:rsidR="00DB4AF0" w:rsidRPr="008B3630" w:rsidRDefault="00DB4AF0" w:rsidP="00C47B32">
                      <w:pPr>
                        <w:pStyle w:val="Ttulo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 w:val="0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DB4AF0" w:rsidRPr="008B3630" w:rsidRDefault="00DB4AF0" w:rsidP="00265C85">
                      <w:pPr>
                        <w:pStyle w:val="Ttulo3"/>
                        <w:shd w:val="clear" w:color="auto" w:fill="E5B8B7" w:themeFill="accent2" w:themeFillTint="66"/>
                        <w:spacing w:before="15" w:beforeAutospacing="0" w:after="3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B363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Danos informados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  <w:tbl>
                      <w:tblPr>
                        <w:tblW w:w="4954" w:type="pct"/>
                        <w:tblInd w:w="-25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92"/>
                        <w:gridCol w:w="439"/>
                        <w:gridCol w:w="282"/>
                        <w:gridCol w:w="353"/>
                        <w:gridCol w:w="424"/>
                        <w:gridCol w:w="353"/>
                        <w:gridCol w:w="495"/>
                        <w:gridCol w:w="495"/>
                        <w:gridCol w:w="500"/>
                        <w:gridCol w:w="493"/>
                      </w:tblGrid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Município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264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DS</w:t>
                            </w: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DL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DP</w:t>
                            </w: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AO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C000"/>
                            <w:noWrap/>
                            <w:vAlign w:val="center"/>
                            <w:hideMark/>
                          </w:tcPr>
                          <w:p w:rsidR="00DB4AF0" w:rsidRPr="00E41A41" w:rsidRDefault="00DB4AF0" w:rsidP="00E41A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Arial" w:hAnsi="Arial" w:cs="Arial"/>
                                <w:b/>
                                <w:bCs/>
                                <w:sz w:val="14"/>
                                <w:szCs w:val="14"/>
                                <w:lang w:eastAsia="pt-BR"/>
                              </w:rPr>
                              <w:t>TA</w:t>
                            </w: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Rio Maria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214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B4AF0" w:rsidRPr="003807D1" w:rsidRDefault="00DB4AF0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490</w:t>
                            </w: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Água Azul do Norte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En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73</w:t>
                            </w: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Bannach</w:t>
                            </w:r>
                            <w:proofErr w:type="spellEnd"/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En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3400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3400</w:t>
                            </w: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Belém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Itupiranga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En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1000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5000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FF00"/>
                            <w:noWrap/>
                            <w:vAlign w:val="center"/>
                            <w:hideMark/>
                          </w:tcPr>
                          <w:p w:rsidR="00D87DFD" w:rsidRPr="003807D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3807D1">
                              <w:rPr>
                                <w:rFonts w:ascii="Calibri" w:hAnsi="Calibri" w:cs="Calibri"/>
                                <w:b/>
                                <w:i/>
                                <w:sz w:val="14"/>
                                <w:szCs w:val="14"/>
                                <w:lang w:eastAsia="pt-BR"/>
                              </w:rPr>
                              <w:t>6300</w:t>
                            </w: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Oriximiná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En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1805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1830</w:t>
                            </w: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Oriximiná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Er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Oriximiná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Ds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Quatipuru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Er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4157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4310</w:t>
                            </w: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Rio Maria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1213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1213</w:t>
                            </w: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São Miguel do Guamá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Trairão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En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Tucuruí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En</w:t>
                            </w:r>
                            <w:proofErr w:type="spellEnd"/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1574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1574</w:t>
                            </w:r>
                          </w:p>
                        </w:tc>
                      </w:tr>
                      <w:tr w:rsidR="00EF5A45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3D0FD5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Marabá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3D0FD5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3D0FD5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3D0FD5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3D0FD5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1A5D84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1A5D84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3D0FD5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3D0FD5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3D0FD5" w:rsidRPr="00E41A41" w:rsidRDefault="003D0FD5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</w:tr>
                      <w:tr w:rsidR="00E71E7F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Xinguara</w:t>
                            </w: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1500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D87DFD" w:rsidRPr="00E41A41" w:rsidRDefault="00D87DFD" w:rsidP="00E41A41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41A41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  <w:t>1660</w:t>
                            </w:r>
                          </w:p>
                        </w:tc>
                      </w:tr>
                      <w:tr w:rsidR="00EF5A45" w:rsidRPr="00E41A41" w:rsidTr="00EF5A45">
                        <w:trPr>
                          <w:trHeight w:val="20"/>
                        </w:trPr>
                        <w:tc>
                          <w:tcPr>
                            <w:tcW w:w="1417" w:type="pct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noWrap/>
                            <w:vAlign w:val="center"/>
                            <w:hideMark/>
                          </w:tcPr>
                          <w:p w:rsidR="00EF5A45" w:rsidRPr="00E41A41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eastAsia="pt-BR"/>
                              </w:rPr>
                            </w:pPr>
                          </w:p>
                        </w:tc>
                        <w:tc>
                          <w:tcPr>
                            <w:tcW w:w="428" w:type="pct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F5A45"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2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EF5A45"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EF5A45"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  <w:t>275</w:t>
                            </w:r>
                          </w:p>
                        </w:tc>
                        <w:tc>
                          <w:tcPr>
                            <w:tcW w:w="397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EF5A45"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  <w:t>1537</w:t>
                            </w:r>
                          </w:p>
                        </w:tc>
                        <w:tc>
                          <w:tcPr>
                            <w:tcW w:w="331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3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EF5A45"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  <w:t>18863</w:t>
                            </w:r>
                          </w:p>
                        </w:tc>
                        <w:tc>
                          <w:tcPr>
                            <w:tcW w:w="464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EF5A45"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  <w:t>20850</w:t>
                            </w:r>
                          </w:p>
                        </w:tc>
                        <w:tc>
                          <w:tcPr>
                            <w:tcW w:w="485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  <w:lang w:eastAsia="pt-BR"/>
                              </w:rPr>
                            </w:pPr>
                            <w:r w:rsidRPr="00EF5A45"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479" w:type="pct"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FF0000"/>
                            <w:noWrap/>
                            <w:vAlign w:val="bottom"/>
                          </w:tcPr>
                          <w:p w:rsidR="00EF5A45" w:rsidRPr="00EF5A45" w:rsidRDefault="00EF5A45" w:rsidP="00EF5A4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</w:pPr>
                            <w:r w:rsidRPr="00EF5A45">
                              <w:rPr>
                                <w:rFonts w:ascii="Calibri" w:hAnsi="Calibri" w:cs="Calibri"/>
                                <w:b/>
                                <w:color w:val="FFFF00"/>
                                <w:sz w:val="14"/>
                                <w:szCs w:val="14"/>
                              </w:rPr>
                              <w:t>62</w:t>
                            </w:r>
                          </w:p>
                        </w:tc>
                      </w:tr>
                    </w:tbl>
                    <w:p w:rsidR="00DB4AF0" w:rsidRPr="00D52A59" w:rsidRDefault="00DB4AF0" w:rsidP="002676D6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</w:pPr>
                      <w:r w:rsidRPr="00D52A59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Legenda:</w:t>
                      </w:r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 C – Cobrade; </w:t>
                      </w:r>
                      <w:proofErr w:type="spellStart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>Ex</w:t>
                      </w:r>
                      <w:proofErr w:type="spellEnd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 – </w:t>
                      </w:r>
                      <w:proofErr w:type="spellStart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>Exurrada</w:t>
                      </w:r>
                      <w:proofErr w:type="spellEnd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; </w:t>
                      </w:r>
                      <w:proofErr w:type="spellStart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>ChI</w:t>
                      </w:r>
                      <w:proofErr w:type="spellEnd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 – Chuvas Intensas; Al – Alagamento; </w:t>
                      </w:r>
                      <w:proofErr w:type="spellStart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>Er</w:t>
                      </w:r>
                      <w:proofErr w:type="spellEnd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 – Erosão; </w:t>
                      </w:r>
                      <w:proofErr w:type="spellStart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>Ds</w:t>
                      </w:r>
                      <w:proofErr w:type="spellEnd"/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 – Deslizamento. M - Mortos; F - Feridos; DS-Desabrigados; DL-Desalojados; DP-Desaparecidos; OA - Outr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os Afetados; TA-Total Afetados. </w:t>
                      </w:r>
                      <w:r w:rsidRPr="00D52A59">
                        <w:rPr>
                          <w:rFonts w:ascii="Arial" w:hAnsi="Arial" w:cs="Arial"/>
                          <w:b/>
                          <w:color w:val="000000" w:themeColor="text1"/>
                          <w:sz w:val="12"/>
                          <w:szCs w:val="12"/>
                        </w:rPr>
                        <w:t>Fonte:</w:t>
                      </w:r>
                      <w:r w:rsidRPr="00D52A59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hyperlink r:id="rId12" w:history="1">
                        <w:r w:rsidRPr="00D52A59">
                          <w:rPr>
                            <w:rStyle w:val="Hyperlink"/>
                            <w:rFonts w:ascii="Arial" w:hAnsi="Arial" w:cs="Arial"/>
                            <w:color w:val="000000" w:themeColor="text1"/>
                            <w:sz w:val="12"/>
                            <w:szCs w:val="12"/>
                          </w:rPr>
                          <w:t>https://s2id.mi.gov.br/paginas/relatorios/</w:t>
                        </w:r>
                      </w:hyperlink>
                    </w:p>
                    <w:p w:rsidR="00DB4AF0" w:rsidRPr="008B3630" w:rsidRDefault="00DB4AF0" w:rsidP="00152DB5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DB4AF0" w:rsidRPr="008B3630" w:rsidRDefault="00DB4AF0" w:rsidP="00265C85">
                      <w:pPr>
                        <w:pStyle w:val="Ttulo3"/>
                        <w:shd w:val="clear" w:color="auto" w:fill="E5B8B7" w:themeFill="accent2" w:themeFillTint="66"/>
                        <w:spacing w:before="15" w:beforeAutospacing="0" w:after="3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8B3630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Reconhecimentos Realizados</w:t>
                      </w:r>
                    </w:p>
                    <w:p w:rsidR="00DB4AF0" w:rsidRDefault="00DB4AF0" w:rsidP="00613E70">
                      <w:pPr>
                        <w:pStyle w:val="Ttulo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</w:p>
                    <w:p w:rsidR="00DB4AF0" w:rsidRPr="00D218EB" w:rsidRDefault="00DB4AF0" w:rsidP="00613E70">
                      <w:pPr>
                        <w:pStyle w:val="Ttulo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</w:pPr>
                      <w:r w:rsidRPr="00D218EB">
                        <w:rPr>
                          <w:rFonts w:ascii="Arial" w:hAnsi="Arial" w:cs="Arial"/>
                          <w:color w:val="FF0000"/>
                          <w:sz w:val="16"/>
                          <w:szCs w:val="16"/>
                        </w:rPr>
                        <w:t>Não há no S2ID</w:t>
                      </w:r>
                    </w:p>
                    <w:p w:rsidR="00DB4AF0" w:rsidRDefault="00DB4AF0" w:rsidP="00613E70">
                      <w:pPr>
                        <w:pStyle w:val="Ttulo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 w:val="0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DB4AF0" w:rsidRDefault="00DB4AF0" w:rsidP="003367D7">
                      <w:pPr>
                        <w:pStyle w:val="Ttulo3"/>
                        <w:shd w:val="clear" w:color="auto" w:fill="D99594" w:themeFill="accent2" w:themeFillTint="99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SITUAÇÃO ATUAL</w:t>
                      </w: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shd w:val="clear" w:color="auto" w:fill="FFC000"/>
                        <w:tblLook w:val="0000" w:firstRow="0" w:lastRow="0" w:firstColumn="0" w:lastColumn="0" w:noHBand="0" w:noVBand="0"/>
                      </w:tblPr>
                      <w:tblGrid>
                        <w:gridCol w:w="920"/>
                        <w:gridCol w:w="339"/>
                        <w:gridCol w:w="522"/>
                        <w:gridCol w:w="383"/>
                        <w:gridCol w:w="383"/>
                        <w:gridCol w:w="300"/>
                        <w:gridCol w:w="328"/>
                        <w:gridCol w:w="328"/>
                        <w:gridCol w:w="289"/>
                        <w:gridCol w:w="339"/>
                        <w:gridCol w:w="1239"/>
                      </w:tblGrid>
                      <w:tr w:rsidR="00DB4AF0" w:rsidRPr="00D218EB" w:rsidTr="00AD47AC">
                        <w:trPr>
                          <w:cantSplit/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vMerge w:val="restart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Municípios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gridSpan w:val="6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DH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Merge w:val="restart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uppressAutoHyphens/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ADC</w:t>
                            </w:r>
                          </w:p>
                        </w:tc>
                      </w:tr>
                      <w:tr w:rsidR="00DB4AF0" w:rsidRPr="00D218EB" w:rsidTr="00AD47AC">
                        <w:trPr>
                          <w:cantSplit/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vMerge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DB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DL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Merge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Merge/>
                            <w:shd w:val="clear" w:color="auto" w:fill="FFC0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DB4AF0" w:rsidRPr="00D218EB" w:rsidTr="00AD47AC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Rio Maria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5159AF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490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An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Visita Tec. Redenção</w:t>
                            </w:r>
                          </w:p>
                        </w:tc>
                      </w:tr>
                      <w:tr w:rsidR="00DB4AF0" w:rsidRPr="00D218EB" w:rsidTr="00AD47AC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Xinguara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5159AF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1.660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Visita Tec. Redenção</w:t>
                            </w:r>
                          </w:p>
                        </w:tc>
                      </w:tr>
                      <w:tr w:rsidR="0020238B" w:rsidRPr="00D218EB" w:rsidTr="00AD47AC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Bannach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Ex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3.400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Levantamento 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realizado </w:t>
                            </w: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COMPDEC</w:t>
                            </w:r>
                          </w:p>
                        </w:tc>
                      </w:tr>
                      <w:tr w:rsidR="00DB4AF0" w:rsidRPr="00D218EB" w:rsidTr="00AD47AC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Itupiranga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DB4AF0" w:rsidRPr="00D218EB" w:rsidRDefault="00DB4AF0" w:rsidP="00316A4E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Ex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6.300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20238B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Levantamento </w:t>
                            </w: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realizado </w:t>
                            </w:r>
                            <w:r w:rsidR="00DB4AF0"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COMPDEC</w:t>
                            </w:r>
                          </w:p>
                        </w:tc>
                      </w:tr>
                      <w:tr w:rsidR="00DB4AF0" w:rsidRPr="00D218EB" w:rsidTr="00AD47AC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Oriximiná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</w:tcPr>
                          <w:p w:rsidR="00DB4AF0" w:rsidRPr="00D218EB" w:rsidRDefault="00DB4AF0" w:rsidP="00316A4E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Ex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1.830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Levantamento COMPDEC</w:t>
                            </w:r>
                          </w:p>
                        </w:tc>
                      </w:tr>
                      <w:tr w:rsidR="00DB4AF0" w:rsidRPr="00D218EB" w:rsidTr="00AD47AC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Quatipuru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5159AF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Er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153 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20238B" w:rsidP="0020238B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Aguard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 Reg. S2ID</w:t>
                            </w:r>
                          </w:p>
                        </w:tc>
                      </w:tr>
                      <w:tr w:rsidR="00DB4AF0" w:rsidRPr="00D218EB" w:rsidTr="00AD47AC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São Miguel </w:t>
                            </w:r>
                          </w:p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d</w:t>
                            </w: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o</w:t>
                            </w:r>
                            <w:proofErr w:type="gramEnd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Guamá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5159AF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20238B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Aguard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 Reg. S2ID</w:t>
                            </w:r>
                          </w:p>
                        </w:tc>
                      </w:tr>
                      <w:tr w:rsidR="00DB4AF0" w:rsidRPr="00D218EB" w:rsidTr="00AD47AC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445DB8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Tucuruí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5159AF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Ex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1.574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20238B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Aguard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 Reg. S2ID</w:t>
                            </w:r>
                          </w:p>
                        </w:tc>
                      </w:tr>
                      <w:tr w:rsidR="00DB4AF0" w:rsidRPr="00D218EB" w:rsidTr="0007507E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Trairão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5159AF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Ex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Vistoria realizada</w:t>
                            </w:r>
                          </w:p>
                        </w:tc>
                      </w:tr>
                      <w:tr w:rsidR="00DB4AF0" w:rsidRPr="00D218EB" w:rsidTr="0007507E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Cumaru d</w:t>
                            </w: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o Norte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20238B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Ex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20238B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Aguard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 Reg. S2ID</w:t>
                            </w:r>
                          </w:p>
                        </w:tc>
                      </w:tr>
                      <w:tr w:rsidR="0020238B" w:rsidRPr="00D218EB" w:rsidTr="0007507E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Santa Maria </w:t>
                            </w:r>
                          </w:p>
                          <w:p w:rsidR="0020238B" w:rsidRPr="00D218EB" w:rsidRDefault="0020238B" w:rsidP="0020238B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d</w:t>
                            </w: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as</w:t>
                            </w:r>
                            <w:proofErr w:type="gramEnd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Barreiras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Ex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shd w:val="clear" w:color="auto" w:fill="FFFF00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20238B" w:rsidRPr="00D218EB" w:rsidRDefault="0020238B" w:rsidP="0020238B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Aguard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. Reg. S2ID</w:t>
                            </w:r>
                          </w:p>
                        </w:tc>
                      </w:tr>
                      <w:tr w:rsidR="00DB4AF0" w:rsidRPr="00D218EB" w:rsidTr="0007507E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Parauapebas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5159AF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130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Contato Telefônico</w:t>
                            </w:r>
                          </w:p>
                        </w:tc>
                      </w:tr>
                      <w:tr w:rsidR="00DB4AF0" w:rsidRPr="00D218EB" w:rsidTr="0007507E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8A3C19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Agua Azul d</w:t>
                            </w: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o Norte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5159AF">
                            <w:pPr>
                              <w:snapToGrid w:val="0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proofErr w:type="spellStart"/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Ex</w:t>
                            </w:r>
                            <w:proofErr w:type="spellEnd"/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FF00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auto"/>
                            <w:vAlign w:val="center"/>
                          </w:tcPr>
                          <w:p w:rsidR="00DB4AF0" w:rsidRPr="00D218EB" w:rsidRDefault="00DB4AF0" w:rsidP="00316A4E">
                            <w:pPr>
                              <w:snapToGrid w:val="0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D218EB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Levantamento COMPDEC</w:t>
                            </w:r>
                          </w:p>
                        </w:tc>
                      </w:tr>
                      <w:tr w:rsidR="00DB4AF0" w:rsidRPr="005164F8" w:rsidTr="00E77E08">
                        <w:trPr>
                          <w:trHeight w:val="20"/>
                          <w:jc w:val="center"/>
                        </w:trPr>
                        <w:tc>
                          <w:tcPr>
                            <w:tcW w:w="0" w:type="auto"/>
                            <w:gridSpan w:val="2"/>
                            <w:shd w:val="clear" w:color="auto" w:fill="FF0000"/>
                            <w:vAlign w:val="center"/>
                          </w:tcPr>
                          <w:p w:rsidR="00DB4AF0" w:rsidRPr="00E77E08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</w:pPr>
                            <w:r w:rsidRPr="00E77E08"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0000"/>
                            <w:vAlign w:val="center"/>
                          </w:tcPr>
                          <w:p w:rsidR="00DB4AF0" w:rsidRPr="00E77E08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</w:pPr>
                            <w:r w:rsidRPr="00E77E08"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15.255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0000"/>
                            <w:vAlign w:val="center"/>
                          </w:tcPr>
                          <w:p w:rsidR="00DB4AF0" w:rsidRPr="00E77E08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</w:pPr>
                            <w:r w:rsidRPr="00E77E08"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204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0000"/>
                            <w:vAlign w:val="center"/>
                          </w:tcPr>
                          <w:p w:rsidR="00DB4AF0" w:rsidRPr="00E77E08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</w:pPr>
                            <w:r w:rsidRPr="00E77E08"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527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0000"/>
                            <w:vAlign w:val="center"/>
                          </w:tcPr>
                          <w:p w:rsidR="00DB4AF0" w:rsidRPr="00E77E08" w:rsidRDefault="00781C23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0000"/>
                            <w:vAlign w:val="center"/>
                          </w:tcPr>
                          <w:p w:rsidR="00DB4AF0" w:rsidRPr="00E77E08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</w:pPr>
                            <w:r w:rsidRPr="00E77E08"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0" w:type="auto"/>
                            <w:shd w:val="clear" w:color="auto" w:fill="FF0000"/>
                            <w:vAlign w:val="center"/>
                          </w:tcPr>
                          <w:p w:rsidR="00DB4AF0" w:rsidRPr="00E77E08" w:rsidRDefault="00DB4AF0" w:rsidP="00316A4E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</w:pPr>
                            <w:r w:rsidRPr="00E77E08"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0" w:type="auto"/>
                            <w:gridSpan w:val="3"/>
                            <w:shd w:val="clear" w:color="auto" w:fill="FF0000"/>
                            <w:vAlign w:val="center"/>
                          </w:tcPr>
                          <w:p w:rsidR="00DB4AF0" w:rsidRPr="00E77E08" w:rsidRDefault="00781C23" w:rsidP="00781C23">
                            <w:pPr>
                              <w:snapToGrid w:val="0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10</w:t>
                            </w:r>
                            <w:r w:rsidR="00DB4AF0" w:rsidRPr="00E77E08"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 xml:space="preserve">/02/2018, as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00"/>
                                <w:sz w:val="10"/>
                                <w:szCs w:val="10"/>
                              </w:rPr>
                              <w:t>10:40</w:t>
                            </w:r>
                          </w:p>
                        </w:tc>
                      </w:tr>
                    </w:tbl>
                    <w:p w:rsidR="00A95A8C" w:rsidRPr="005C43E8" w:rsidRDefault="00DB4AF0" w:rsidP="00A95A8C">
                      <w:pPr>
                        <w:pStyle w:val="Ttulo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</w:pPr>
                      <w:r w:rsidRPr="005164F8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>Legenda:</w:t>
                      </w:r>
                      <w:r w:rsidRPr="005C43E8"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  <w:t xml:space="preserve"> D – Desastre; A – Afetados; DB – Desabrigado; M – Morto; F – Feridos; E – Enfermo; R – Registrado S2ID; S – Situ</w:t>
                      </w:r>
                      <w:r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  <w:t>ação (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  <w:t>An</w:t>
                      </w:r>
                      <w:proofErr w:type="spellEnd"/>
                      <w:r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  <w:t xml:space="preserve"> – Análise, A – Alerta, R – Registro); </w:t>
                      </w:r>
                      <w:r w:rsidRPr="005C43E8"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  <w:t>ADC – Ações Defesa Civil; DH – Danos Humanos.</w:t>
                      </w:r>
                      <w:r w:rsidR="00A15670"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  <w:t xml:space="preserve"> </w:t>
                      </w:r>
                      <w:r w:rsidR="00A95A8C" w:rsidRPr="00F616C1">
                        <w:rPr>
                          <w:rFonts w:ascii="Arial" w:hAnsi="Arial" w:cs="Arial"/>
                          <w:color w:val="000000" w:themeColor="text1"/>
                          <w:sz w:val="12"/>
                          <w:szCs w:val="12"/>
                        </w:rPr>
                        <w:t>Fonte:</w:t>
                      </w:r>
                      <w:r w:rsidR="00A95A8C"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  <w:t xml:space="preserve"> Coordenador Adj. Defesa Civil</w:t>
                      </w:r>
                      <w:r w:rsidR="00A95A8C">
                        <w:rPr>
                          <w:rFonts w:ascii="Arial" w:hAnsi="Arial" w:cs="Arial"/>
                          <w:b w:val="0"/>
                          <w:color w:val="000000" w:themeColor="text1"/>
                          <w:sz w:val="12"/>
                          <w:szCs w:val="12"/>
                        </w:rPr>
                        <w:t>.</w:t>
                      </w:r>
                    </w:p>
                    <w:p w:rsidR="00DB4AF0" w:rsidRPr="00EC56AB" w:rsidRDefault="00DB4AF0" w:rsidP="003367D7">
                      <w:pPr>
                        <w:pStyle w:val="Ttulo3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DB4AF0" w:rsidRPr="00BA27D4" w:rsidRDefault="00DB4AF0" w:rsidP="00BA27D4">
                      <w:pPr>
                        <w:pStyle w:val="Ttulo3"/>
                        <w:shd w:val="clear" w:color="auto" w:fill="17365D" w:themeFill="text2" w:themeFillShade="BF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  <w:t>OUTRAS INFORMAÇÕES</w:t>
                      </w:r>
                    </w:p>
                    <w:p w:rsidR="00DB4AF0" w:rsidRPr="00344092" w:rsidRDefault="00DB4AF0" w:rsidP="006E1FFB">
                      <w:pPr>
                        <w:pStyle w:val="Ttulo3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142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</w:pP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No dia 20 de fevereiro ocorrerá no município de Xinguara o 1º Encontro das Coordenadorias Municip</w:t>
                      </w:r>
                      <w:r w:rsidR="00DC73B9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ais de Proteção e Defesa Civil;</w:t>
                      </w:r>
                    </w:p>
                    <w:p w:rsidR="00DB4AF0" w:rsidRPr="00344092" w:rsidRDefault="00DB4AF0" w:rsidP="00DB4AF0">
                      <w:pPr>
                        <w:pStyle w:val="Ttulo3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142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</w:pP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Operação Carnaval 2018: Área 1 (Mosqueiro, Outeiro, </w:t>
                      </w:r>
                      <w:proofErr w:type="spellStart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Cotijuba</w:t>
                      </w:r>
                      <w:proofErr w:type="spellEnd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) (Cap. Marcelo; Sgt </w:t>
                      </w:r>
                      <w:proofErr w:type="spellStart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Odraci</w:t>
                      </w:r>
                      <w:proofErr w:type="spellEnd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; </w:t>
                      </w:r>
                      <w:proofErr w:type="spellStart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St</w:t>
                      </w:r>
                      <w:proofErr w:type="spellEnd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Marques) / Área 2 (Salinas, Vigia, Bragança) (</w:t>
                      </w:r>
                      <w:proofErr w:type="spellStart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St</w:t>
                      </w:r>
                      <w:proofErr w:type="spellEnd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J. Correa; Sgt Moacir; Cb Leão) / Área 3 (Barcarena e Abaetetuba) (</w:t>
                      </w:r>
                      <w:proofErr w:type="spellStart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St</w:t>
                      </w:r>
                      <w:proofErr w:type="spellEnd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Souza; </w:t>
                      </w:r>
                      <w:proofErr w:type="spellStart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Agt</w:t>
                      </w:r>
                      <w:proofErr w:type="spellEnd"/>
                      <w:r w:rsidR="00DC73B9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Adalberto; Sgt Adriano);</w:t>
                      </w:r>
                    </w:p>
                    <w:p w:rsidR="00DB4AF0" w:rsidRPr="00344092" w:rsidRDefault="00DB4AF0" w:rsidP="006E1FFB">
                      <w:pPr>
                        <w:pStyle w:val="Ttulo3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142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</w:pP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Na manhã desta sexta-feira, (9) a Defesa Civil Estadual </w:t>
                      </w:r>
                      <w:proofErr w:type="spellStart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reuniu</w:t>
                      </w:r>
                      <w:r w:rsidR="00DC73B9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-SE</w:t>
                      </w:r>
                      <w:proofErr w:type="spellEnd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com o Governador Simão Jatene e </w:t>
                      </w:r>
                      <w:proofErr w:type="spellStart"/>
                      <w:r w:rsidR="00DC73B9"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Izabela</w:t>
                      </w:r>
                      <w:proofErr w:type="spellEnd"/>
                      <w:r w:rsidR="00DC73B9"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Jatene </w:t>
                      </w: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Secretaria Extraordinária do Esta</w:t>
                      </w:r>
                      <w:r w:rsidR="00DC73B9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do dos Municípios Sustentáveis </w:t>
                      </w: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para discutir ações de Defesa Civil para os municípios afetado</w:t>
                      </w:r>
                      <w:r w:rsidR="00DC73B9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s pelas chuvas nos últimos dias</w:t>
                      </w:r>
                    </w:p>
                    <w:p w:rsidR="00DB4AF0" w:rsidRPr="00344092" w:rsidRDefault="00DB4AF0" w:rsidP="006E1FFB">
                      <w:pPr>
                        <w:pStyle w:val="Ttulo3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before="0" w:beforeAutospacing="0" w:after="0" w:afterAutospacing="0"/>
                        <w:ind w:left="284" w:hanging="142"/>
                        <w:jc w:val="both"/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</w:pP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Na manhã desta sexta-feira, (9) </w:t>
                      </w:r>
                      <w:r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a CEDEC</w:t>
                      </w: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reuniu com</w:t>
                      </w: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Comandante</w:t>
                      </w:r>
                      <w:proofErr w:type="spellEnd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Geral do Corpo de Bombeiros Militar do Pará e Coordenador Estadual de Defesa Civil; Cel. </w:t>
                      </w:r>
                      <w:proofErr w:type="spellStart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Zanelli</w:t>
                      </w:r>
                      <w:proofErr w:type="spellEnd"/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António Melo Nascimento para</w:t>
                      </w:r>
                      <w:r w:rsidR="003F0573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definir </w:t>
                      </w: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ações</w:t>
                      </w:r>
                      <w:r w:rsidR="003F0573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de defesa civil</w:t>
                      </w:r>
                      <w:r w:rsidRPr="00344092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 xml:space="preserve"> discutidas medidas efetivas para atende</w:t>
                      </w:r>
                      <w:r w:rsidR="00DC73B9">
                        <w:rPr>
                          <w:rFonts w:ascii="Arial" w:hAnsi="Arial" w:cs="Arial"/>
                          <w:b w:val="0"/>
                          <w:color w:val="000000" w:themeColor="text1"/>
                          <w:sz w:val="16"/>
                          <w:szCs w:val="16"/>
                        </w:rPr>
                        <w:t>r a população destes municípios;</w:t>
                      </w:r>
                    </w:p>
                    <w:p w:rsidR="00DB4AF0" w:rsidRPr="00344092" w:rsidRDefault="00DB4AF0" w:rsidP="006E1FFB">
                      <w:pPr>
                        <w:ind w:left="284" w:hanging="142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6404D6" w:rsidRDefault="006404D6"/>
    <w:p w:rsidR="00BA42FE" w:rsidRDefault="00BA42FE"/>
    <w:sectPr w:rsidR="00BA42FE" w:rsidSect="00F7720D">
      <w:footerReference w:type="default" r:id="rId13"/>
      <w:pgSz w:w="11909" w:h="16834" w:code="9"/>
      <w:pgMar w:top="284" w:right="284" w:bottom="284" w:left="284" w:header="284" w:footer="2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1547" w:rsidRDefault="00F71547">
      <w:r>
        <w:separator/>
      </w:r>
    </w:p>
  </w:endnote>
  <w:endnote w:type="continuationSeparator" w:id="0">
    <w:p w:rsidR="00F71547" w:rsidRDefault="00F715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F0" w:rsidRPr="00471230" w:rsidRDefault="00DB4AF0" w:rsidP="004420E1">
    <w:pPr>
      <w:pStyle w:val="Rodap-Profissional"/>
      <w:pBdr>
        <w:top w:val="single" w:sz="36" w:space="1" w:color="000000" w:themeColor="text1"/>
      </w:pBdr>
      <w:rPr>
        <w:rStyle w:val="Nmerodepgina"/>
        <w:rFonts w:ascii="Arial" w:hAnsi="Arial" w:cs="Arial"/>
        <w:color w:val="000000" w:themeColor="text1"/>
        <w:sz w:val="18"/>
        <w:szCs w:val="18"/>
        <w:lang w:val="pt-BR"/>
      </w:rPr>
    </w:pPr>
    <w:r w:rsidRPr="00471230">
      <w:rPr>
        <w:rFonts w:ascii="Arial" w:hAnsi="Arial" w:cs="Arial"/>
        <w:color w:val="000000" w:themeColor="text1"/>
        <w:sz w:val="18"/>
        <w:szCs w:val="18"/>
        <w:lang w:val="pt-BR"/>
      </w:rPr>
      <w:t xml:space="preserve">Boletim Informativo </w:t>
    </w:r>
    <w:r>
      <w:rPr>
        <w:rFonts w:ascii="Arial" w:hAnsi="Arial" w:cs="Arial"/>
        <w:color w:val="000000" w:themeColor="text1"/>
        <w:sz w:val="18"/>
        <w:szCs w:val="18"/>
        <w:lang w:val="pt-BR"/>
      </w:rPr>
      <w:t>Proteção e Defesa Civil - BolPDEC</w:t>
    </w:r>
    <w:r w:rsidRPr="00471230">
      <w:rPr>
        <w:rFonts w:ascii="Arial" w:hAnsi="Arial" w:cs="Arial"/>
        <w:color w:val="000000" w:themeColor="text1"/>
        <w:sz w:val="18"/>
        <w:szCs w:val="18"/>
        <w:lang w:val="pt-BR"/>
      </w:rPr>
      <w:t xml:space="preserve"> – CEDEC/201</w:t>
    </w:r>
    <w:r>
      <w:rPr>
        <w:rFonts w:ascii="Arial" w:hAnsi="Arial" w:cs="Arial"/>
        <w:color w:val="000000" w:themeColor="text1"/>
        <w:sz w:val="18"/>
        <w:szCs w:val="18"/>
        <w:lang w:val="pt-BR"/>
      </w:rPr>
      <w:t>8</w:t>
    </w:r>
    <w:r w:rsidRPr="00471230">
      <w:rPr>
        <w:rFonts w:ascii="Arial" w:hAnsi="Arial" w:cs="Arial"/>
        <w:color w:val="000000" w:themeColor="text1"/>
        <w:sz w:val="18"/>
        <w:szCs w:val="18"/>
        <w:lang w:val="pt-BR"/>
      </w:rPr>
      <w:t xml:space="preserve"> – Ano </w:t>
    </w:r>
    <w:r w:rsidRPr="00471230">
      <w:rPr>
        <w:rStyle w:val="Nmerodepgina"/>
        <w:rFonts w:ascii="Arial" w:hAnsi="Arial" w:cs="Arial"/>
        <w:color w:val="000000" w:themeColor="text1"/>
        <w:sz w:val="18"/>
        <w:szCs w:val="18"/>
        <w:lang w:val="pt-BR"/>
      </w:rPr>
      <w:fldChar w:fldCharType="begin"/>
    </w:r>
    <w:r w:rsidRPr="00471230">
      <w:rPr>
        <w:rStyle w:val="Nmerodepgina"/>
        <w:rFonts w:ascii="Arial" w:hAnsi="Arial" w:cs="Arial"/>
        <w:color w:val="000000" w:themeColor="text1"/>
        <w:sz w:val="18"/>
        <w:szCs w:val="18"/>
        <w:lang w:val="pt-BR"/>
      </w:rPr>
      <w:instrText xml:space="preserve"> PAGE </w:instrText>
    </w:r>
    <w:r w:rsidRPr="00471230">
      <w:rPr>
        <w:rStyle w:val="Nmerodepgina"/>
        <w:rFonts w:ascii="Arial" w:hAnsi="Arial" w:cs="Arial"/>
        <w:color w:val="000000" w:themeColor="text1"/>
        <w:sz w:val="18"/>
        <w:szCs w:val="18"/>
        <w:lang w:val="pt-BR"/>
      </w:rPr>
      <w:fldChar w:fldCharType="separate"/>
    </w:r>
    <w:r w:rsidR="00EF5A45">
      <w:rPr>
        <w:rStyle w:val="Nmerodepgina"/>
        <w:rFonts w:ascii="Arial" w:hAnsi="Arial" w:cs="Arial"/>
        <w:noProof/>
        <w:color w:val="000000" w:themeColor="text1"/>
        <w:sz w:val="18"/>
        <w:szCs w:val="18"/>
        <w:lang w:val="pt-BR"/>
      </w:rPr>
      <w:t>1</w:t>
    </w:r>
    <w:r w:rsidRPr="00471230">
      <w:rPr>
        <w:rStyle w:val="Nmerodepgina"/>
        <w:rFonts w:ascii="Arial" w:hAnsi="Arial" w:cs="Arial"/>
        <w:color w:val="000000" w:themeColor="text1"/>
        <w:sz w:val="18"/>
        <w:szCs w:val="18"/>
        <w:lang w:val="pt-BR"/>
      </w:rPr>
      <w:fldChar w:fldCharType="end"/>
    </w:r>
  </w:p>
  <w:p w:rsidR="00DB4AF0" w:rsidRPr="00471230" w:rsidRDefault="00DB4AF0" w:rsidP="00471230">
    <w:pPr>
      <w:pStyle w:val="Rodap-Profissional"/>
      <w:pBdr>
        <w:top w:val="single" w:sz="36" w:space="1" w:color="000000" w:themeColor="text1"/>
      </w:pBdr>
      <w:rPr>
        <w:rFonts w:ascii="Arial" w:hAnsi="Arial" w:cs="Arial"/>
        <w:color w:val="000000" w:themeColor="text1"/>
        <w:sz w:val="18"/>
        <w:szCs w:val="18"/>
        <w:lang w:val="pt-BR"/>
      </w:rPr>
    </w:pPr>
    <w:r>
      <w:t>defesacivilpara@gmail.com</w:t>
    </w:r>
    <w:hyperlink r:id="rId1" w:history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1547" w:rsidRDefault="00F71547">
      <w:r>
        <w:separator/>
      </w:r>
    </w:p>
  </w:footnote>
  <w:footnote w:type="continuationSeparator" w:id="0">
    <w:p w:rsidR="00F71547" w:rsidRDefault="00F715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7A6249"/>
    <w:multiLevelType w:val="hybridMultilevel"/>
    <w:tmpl w:val="9A30A6B6"/>
    <w:lvl w:ilvl="0" w:tplc="0416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31C75777"/>
    <w:multiLevelType w:val="hybridMultilevel"/>
    <w:tmpl w:val="2B4EC2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FE09E9"/>
    <w:multiLevelType w:val="hybridMultilevel"/>
    <w:tmpl w:val="B89819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0924C6"/>
    <w:multiLevelType w:val="hybridMultilevel"/>
    <w:tmpl w:val="F2C2C1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bordersDoNotSurroundHeader/>
  <w:bordersDoNotSurroundFooter/>
  <w:proofState w:spelling="clean" w:grammar="clean"/>
  <w:attachedTemplate r:id="rId1"/>
  <w:defaultTabStop w:val="720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Newsletter Post Wizard Balloon" w:val="0"/>
  </w:docVars>
  <w:rsids>
    <w:rsidRoot w:val="00BA42FE"/>
    <w:rsid w:val="00000177"/>
    <w:rsid w:val="00007C46"/>
    <w:rsid w:val="00021B77"/>
    <w:rsid w:val="00022DCC"/>
    <w:rsid w:val="000248F6"/>
    <w:rsid w:val="00025DCC"/>
    <w:rsid w:val="00031788"/>
    <w:rsid w:val="00040AA4"/>
    <w:rsid w:val="00042BEB"/>
    <w:rsid w:val="00044A64"/>
    <w:rsid w:val="00044CDB"/>
    <w:rsid w:val="0004662C"/>
    <w:rsid w:val="000522F7"/>
    <w:rsid w:val="000539D1"/>
    <w:rsid w:val="00056EFA"/>
    <w:rsid w:val="00063AC7"/>
    <w:rsid w:val="00066B72"/>
    <w:rsid w:val="000673C9"/>
    <w:rsid w:val="0007146F"/>
    <w:rsid w:val="0007507E"/>
    <w:rsid w:val="00085123"/>
    <w:rsid w:val="000903FE"/>
    <w:rsid w:val="00092987"/>
    <w:rsid w:val="0009633F"/>
    <w:rsid w:val="00096893"/>
    <w:rsid w:val="000A2152"/>
    <w:rsid w:val="000A6397"/>
    <w:rsid w:val="000B58D3"/>
    <w:rsid w:val="000D44BA"/>
    <w:rsid w:val="000D4F47"/>
    <w:rsid w:val="000E33DD"/>
    <w:rsid w:val="000E5B91"/>
    <w:rsid w:val="000F700C"/>
    <w:rsid w:val="00102100"/>
    <w:rsid w:val="00110002"/>
    <w:rsid w:val="00115318"/>
    <w:rsid w:val="00117527"/>
    <w:rsid w:val="0013266F"/>
    <w:rsid w:val="00133EC5"/>
    <w:rsid w:val="0013555D"/>
    <w:rsid w:val="001358D1"/>
    <w:rsid w:val="00152DB5"/>
    <w:rsid w:val="001678F6"/>
    <w:rsid w:val="001734C6"/>
    <w:rsid w:val="001836D3"/>
    <w:rsid w:val="001A5D84"/>
    <w:rsid w:val="001B0500"/>
    <w:rsid w:val="001B3C24"/>
    <w:rsid w:val="001B4BE3"/>
    <w:rsid w:val="001C0DD5"/>
    <w:rsid w:val="001C1030"/>
    <w:rsid w:val="001C3082"/>
    <w:rsid w:val="001C3428"/>
    <w:rsid w:val="001C4698"/>
    <w:rsid w:val="001D2770"/>
    <w:rsid w:val="001D39BD"/>
    <w:rsid w:val="001D66BE"/>
    <w:rsid w:val="001E2658"/>
    <w:rsid w:val="001F0D3C"/>
    <w:rsid w:val="001F17C2"/>
    <w:rsid w:val="001F540C"/>
    <w:rsid w:val="0020238B"/>
    <w:rsid w:val="00207336"/>
    <w:rsid w:val="002151B7"/>
    <w:rsid w:val="0022051E"/>
    <w:rsid w:val="00220A6C"/>
    <w:rsid w:val="00221B06"/>
    <w:rsid w:val="002316A0"/>
    <w:rsid w:val="002441A4"/>
    <w:rsid w:val="0024536B"/>
    <w:rsid w:val="00245AFC"/>
    <w:rsid w:val="00252218"/>
    <w:rsid w:val="002546C0"/>
    <w:rsid w:val="00255BD9"/>
    <w:rsid w:val="00263524"/>
    <w:rsid w:val="00264811"/>
    <w:rsid w:val="00265C85"/>
    <w:rsid w:val="002676D6"/>
    <w:rsid w:val="002709A3"/>
    <w:rsid w:val="0027112F"/>
    <w:rsid w:val="0027534B"/>
    <w:rsid w:val="00295F5C"/>
    <w:rsid w:val="002B6A11"/>
    <w:rsid w:val="002B73B7"/>
    <w:rsid w:val="002C4079"/>
    <w:rsid w:val="002E42D6"/>
    <w:rsid w:val="002F670B"/>
    <w:rsid w:val="00300B7B"/>
    <w:rsid w:val="00301C48"/>
    <w:rsid w:val="00303381"/>
    <w:rsid w:val="00304581"/>
    <w:rsid w:val="003068A8"/>
    <w:rsid w:val="00307916"/>
    <w:rsid w:val="00316A4E"/>
    <w:rsid w:val="00322DB8"/>
    <w:rsid w:val="003336AE"/>
    <w:rsid w:val="003367D7"/>
    <w:rsid w:val="00344092"/>
    <w:rsid w:val="00352F9B"/>
    <w:rsid w:val="00357250"/>
    <w:rsid w:val="00370577"/>
    <w:rsid w:val="00376BC0"/>
    <w:rsid w:val="003807D1"/>
    <w:rsid w:val="00381D75"/>
    <w:rsid w:val="003824D8"/>
    <w:rsid w:val="003902A1"/>
    <w:rsid w:val="003914C4"/>
    <w:rsid w:val="00395B7F"/>
    <w:rsid w:val="003A7217"/>
    <w:rsid w:val="003B1F74"/>
    <w:rsid w:val="003C49F4"/>
    <w:rsid w:val="003C61BA"/>
    <w:rsid w:val="003D0FD5"/>
    <w:rsid w:val="003F0573"/>
    <w:rsid w:val="003F1658"/>
    <w:rsid w:val="003F1BDD"/>
    <w:rsid w:val="003F5CDB"/>
    <w:rsid w:val="0040428E"/>
    <w:rsid w:val="00414946"/>
    <w:rsid w:val="00417A87"/>
    <w:rsid w:val="00426993"/>
    <w:rsid w:val="0043219B"/>
    <w:rsid w:val="00433718"/>
    <w:rsid w:val="004420E1"/>
    <w:rsid w:val="00445DB8"/>
    <w:rsid w:val="00447DCC"/>
    <w:rsid w:val="00463598"/>
    <w:rsid w:val="00466FA6"/>
    <w:rsid w:val="00471230"/>
    <w:rsid w:val="004840C9"/>
    <w:rsid w:val="004904D3"/>
    <w:rsid w:val="00494F79"/>
    <w:rsid w:val="004A0CE3"/>
    <w:rsid w:val="004A1521"/>
    <w:rsid w:val="004E2B09"/>
    <w:rsid w:val="004E70F7"/>
    <w:rsid w:val="004F15D3"/>
    <w:rsid w:val="00506229"/>
    <w:rsid w:val="0051313B"/>
    <w:rsid w:val="00515331"/>
    <w:rsid w:val="005159AF"/>
    <w:rsid w:val="005164F8"/>
    <w:rsid w:val="005170B3"/>
    <w:rsid w:val="005206EC"/>
    <w:rsid w:val="0052450D"/>
    <w:rsid w:val="0052458F"/>
    <w:rsid w:val="00541029"/>
    <w:rsid w:val="005426CD"/>
    <w:rsid w:val="0054335C"/>
    <w:rsid w:val="00554096"/>
    <w:rsid w:val="005541B8"/>
    <w:rsid w:val="0057744D"/>
    <w:rsid w:val="005805CB"/>
    <w:rsid w:val="00586A6B"/>
    <w:rsid w:val="00591C7B"/>
    <w:rsid w:val="0059288A"/>
    <w:rsid w:val="00596149"/>
    <w:rsid w:val="005969C9"/>
    <w:rsid w:val="005A25DB"/>
    <w:rsid w:val="005A682E"/>
    <w:rsid w:val="005A721F"/>
    <w:rsid w:val="005B44BA"/>
    <w:rsid w:val="005B5E90"/>
    <w:rsid w:val="005B6A12"/>
    <w:rsid w:val="005C01EA"/>
    <w:rsid w:val="005C43E8"/>
    <w:rsid w:val="005C6969"/>
    <w:rsid w:val="005C728F"/>
    <w:rsid w:val="005F257A"/>
    <w:rsid w:val="00604B0D"/>
    <w:rsid w:val="006077B9"/>
    <w:rsid w:val="006078C2"/>
    <w:rsid w:val="00613E70"/>
    <w:rsid w:val="00622B46"/>
    <w:rsid w:val="00626CFE"/>
    <w:rsid w:val="00627D1D"/>
    <w:rsid w:val="0063012E"/>
    <w:rsid w:val="00631A38"/>
    <w:rsid w:val="00634D3F"/>
    <w:rsid w:val="006365EC"/>
    <w:rsid w:val="006404D6"/>
    <w:rsid w:val="00641A04"/>
    <w:rsid w:val="00646DED"/>
    <w:rsid w:val="00652969"/>
    <w:rsid w:val="00652CF9"/>
    <w:rsid w:val="00660639"/>
    <w:rsid w:val="006656F8"/>
    <w:rsid w:val="00666064"/>
    <w:rsid w:val="00666D50"/>
    <w:rsid w:val="00667949"/>
    <w:rsid w:val="006860FE"/>
    <w:rsid w:val="00690BFD"/>
    <w:rsid w:val="0069164F"/>
    <w:rsid w:val="006951F5"/>
    <w:rsid w:val="006A30CB"/>
    <w:rsid w:val="006A4459"/>
    <w:rsid w:val="006B6099"/>
    <w:rsid w:val="006B6B16"/>
    <w:rsid w:val="006D2BE9"/>
    <w:rsid w:val="006D43EF"/>
    <w:rsid w:val="006E1FFB"/>
    <w:rsid w:val="006E4BBF"/>
    <w:rsid w:val="006F3136"/>
    <w:rsid w:val="00731BCE"/>
    <w:rsid w:val="00734687"/>
    <w:rsid w:val="007576B7"/>
    <w:rsid w:val="007741A1"/>
    <w:rsid w:val="00781C23"/>
    <w:rsid w:val="007B0172"/>
    <w:rsid w:val="007B7E24"/>
    <w:rsid w:val="007C28E6"/>
    <w:rsid w:val="007D55FF"/>
    <w:rsid w:val="007E038D"/>
    <w:rsid w:val="007F2BEF"/>
    <w:rsid w:val="007F4539"/>
    <w:rsid w:val="00800D8A"/>
    <w:rsid w:val="00804B5A"/>
    <w:rsid w:val="00811825"/>
    <w:rsid w:val="008172A2"/>
    <w:rsid w:val="00831A0C"/>
    <w:rsid w:val="00831F2C"/>
    <w:rsid w:val="0083376D"/>
    <w:rsid w:val="0083757C"/>
    <w:rsid w:val="00842DEF"/>
    <w:rsid w:val="008433DD"/>
    <w:rsid w:val="008440FF"/>
    <w:rsid w:val="008614D0"/>
    <w:rsid w:val="00864ABE"/>
    <w:rsid w:val="008666AC"/>
    <w:rsid w:val="00874516"/>
    <w:rsid w:val="00887857"/>
    <w:rsid w:val="0089356B"/>
    <w:rsid w:val="008A3C19"/>
    <w:rsid w:val="008B07F7"/>
    <w:rsid w:val="008B3630"/>
    <w:rsid w:val="008D3DCB"/>
    <w:rsid w:val="008D4CDF"/>
    <w:rsid w:val="008E0E61"/>
    <w:rsid w:val="008F7702"/>
    <w:rsid w:val="00903E46"/>
    <w:rsid w:val="009135CA"/>
    <w:rsid w:val="0091748E"/>
    <w:rsid w:val="00923F19"/>
    <w:rsid w:val="009246B8"/>
    <w:rsid w:val="00931E58"/>
    <w:rsid w:val="009442A8"/>
    <w:rsid w:val="009571BE"/>
    <w:rsid w:val="00957F1D"/>
    <w:rsid w:val="00971B1A"/>
    <w:rsid w:val="0098796A"/>
    <w:rsid w:val="009A163D"/>
    <w:rsid w:val="009B38C2"/>
    <w:rsid w:val="009B44D6"/>
    <w:rsid w:val="009B56F3"/>
    <w:rsid w:val="009C007F"/>
    <w:rsid w:val="009D3902"/>
    <w:rsid w:val="009D4E5A"/>
    <w:rsid w:val="009E1A35"/>
    <w:rsid w:val="009E45CC"/>
    <w:rsid w:val="009E5753"/>
    <w:rsid w:val="009E62EC"/>
    <w:rsid w:val="009F1F3C"/>
    <w:rsid w:val="00A01335"/>
    <w:rsid w:val="00A059FE"/>
    <w:rsid w:val="00A06D6C"/>
    <w:rsid w:val="00A1154E"/>
    <w:rsid w:val="00A12E32"/>
    <w:rsid w:val="00A15670"/>
    <w:rsid w:val="00A27B12"/>
    <w:rsid w:val="00A301E6"/>
    <w:rsid w:val="00A358C3"/>
    <w:rsid w:val="00A4307E"/>
    <w:rsid w:val="00A54FCD"/>
    <w:rsid w:val="00A60E07"/>
    <w:rsid w:val="00A74957"/>
    <w:rsid w:val="00A8318B"/>
    <w:rsid w:val="00A95A8C"/>
    <w:rsid w:val="00AA0E70"/>
    <w:rsid w:val="00AA18D4"/>
    <w:rsid w:val="00AB4BEC"/>
    <w:rsid w:val="00AB5989"/>
    <w:rsid w:val="00AC561D"/>
    <w:rsid w:val="00AD29C3"/>
    <w:rsid w:val="00AD2C42"/>
    <w:rsid w:val="00AD47AC"/>
    <w:rsid w:val="00AD5A6D"/>
    <w:rsid w:val="00B03F3F"/>
    <w:rsid w:val="00B10EF6"/>
    <w:rsid w:val="00B16123"/>
    <w:rsid w:val="00B300CA"/>
    <w:rsid w:val="00B323EC"/>
    <w:rsid w:val="00B3541E"/>
    <w:rsid w:val="00B366A0"/>
    <w:rsid w:val="00B45292"/>
    <w:rsid w:val="00B51E00"/>
    <w:rsid w:val="00B538DF"/>
    <w:rsid w:val="00B56944"/>
    <w:rsid w:val="00B6036C"/>
    <w:rsid w:val="00B611FE"/>
    <w:rsid w:val="00B62E7E"/>
    <w:rsid w:val="00B65F42"/>
    <w:rsid w:val="00B7103D"/>
    <w:rsid w:val="00B719F1"/>
    <w:rsid w:val="00B77563"/>
    <w:rsid w:val="00B7770B"/>
    <w:rsid w:val="00B846B5"/>
    <w:rsid w:val="00B92D6A"/>
    <w:rsid w:val="00B962D4"/>
    <w:rsid w:val="00BA27D4"/>
    <w:rsid w:val="00BA42FE"/>
    <w:rsid w:val="00BD20B0"/>
    <w:rsid w:val="00BD6415"/>
    <w:rsid w:val="00BD790E"/>
    <w:rsid w:val="00BE022B"/>
    <w:rsid w:val="00BE4907"/>
    <w:rsid w:val="00BF2EF1"/>
    <w:rsid w:val="00BF3CB4"/>
    <w:rsid w:val="00C03AC0"/>
    <w:rsid w:val="00C153F1"/>
    <w:rsid w:val="00C43235"/>
    <w:rsid w:val="00C444B8"/>
    <w:rsid w:val="00C47B32"/>
    <w:rsid w:val="00C731DB"/>
    <w:rsid w:val="00C87AA9"/>
    <w:rsid w:val="00CC57CA"/>
    <w:rsid w:val="00CC6250"/>
    <w:rsid w:val="00CD0D10"/>
    <w:rsid w:val="00CD3295"/>
    <w:rsid w:val="00CD376A"/>
    <w:rsid w:val="00CD4DCD"/>
    <w:rsid w:val="00CE2CBF"/>
    <w:rsid w:val="00CE6C32"/>
    <w:rsid w:val="00D056B7"/>
    <w:rsid w:val="00D07FDF"/>
    <w:rsid w:val="00D104C8"/>
    <w:rsid w:val="00D15A7E"/>
    <w:rsid w:val="00D1622C"/>
    <w:rsid w:val="00D218EB"/>
    <w:rsid w:val="00D22AD2"/>
    <w:rsid w:val="00D238AF"/>
    <w:rsid w:val="00D26D40"/>
    <w:rsid w:val="00D407EF"/>
    <w:rsid w:val="00D463CD"/>
    <w:rsid w:val="00D47A35"/>
    <w:rsid w:val="00D52A59"/>
    <w:rsid w:val="00D60AE6"/>
    <w:rsid w:val="00D6443F"/>
    <w:rsid w:val="00D64D71"/>
    <w:rsid w:val="00D714DF"/>
    <w:rsid w:val="00D85198"/>
    <w:rsid w:val="00D85682"/>
    <w:rsid w:val="00D87DFD"/>
    <w:rsid w:val="00DB2CFB"/>
    <w:rsid w:val="00DB3618"/>
    <w:rsid w:val="00DB4AF0"/>
    <w:rsid w:val="00DB7A1B"/>
    <w:rsid w:val="00DC6AC1"/>
    <w:rsid w:val="00DC73B9"/>
    <w:rsid w:val="00DD18FE"/>
    <w:rsid w:val="00E025F7"/>
    <w:rsid w:val="00E0269A"/>
    <w:rsid w:val="00E114D7"/>
    <w:rsid w:val="00E117FD"/>
    <w:rsid w:val="00E133DC"/>
    <w:rsid w:val="00E13E3A"/>
    <w:rsid w:val="00E15877"/>
    <w:rsid w:val="00E16DD3"/>
    <w:rsid w:val="00E2228C"/>
    <w:rsid w:val="00E32DCA"/>
    <w:rsid w:val="00E41A41"/>
    <w:rsid w:val="00E542DC"/>
    <w:rsid w:val="00E60F6F"/>
    <w:rsid w:val="00E61287"/>
    <w:rsid w:val="00E64B62"/>
    <w:rsid w:val="00E71E7F"/>
    <w:rsid w:val="00E77E08"/>
    <w:rsid w:val="00E85F49"/>
    <w:rsid w:val="00EA1B31"/>
    <w:rsid w:val="00EA2C46"/>
    <w:rsid w:val="00EC271E"/>
    <w:rsid w:val="00EC4E82"/>
    <w:rsid w:val="00EC56AB"/>
    <w:rsid w:val="00EE41E9"/>
    <w:rsid w:val="00EE4C89"/>
    <w:rsid w:val="00EF2801"/>
    <w:rsid w:val="00EF5A45"/>
    <w:rsid w:val="00F06148"/>
    <w:rsid w:val="00F10972"/>
    <w:rsid w:val="00F12F74"/>
    <w:rsid w:val="00F24E85"/>
    <w:rsid w:val="00F356AB"/>
    <w:rsid w:val="00F37C82"/>
    <w:rsid w:val="00F44450"/>
    <w:rsid w:val="00F449B1"/>
    <w:rsid w:val="00F44C9F"/>
    <w:rsid w:val="00F46720"/>
    <w:rsid w:val="00F46EBC"/>
    <w:rsid w:val="00F616C1"/>
    <w:rsid w:val="00F71547"/>
    <w:rsid w:val="00F76F0D"/>
    <w:rsid w:val="00F7720D"/>
    <w:rsid w:val="00F87526"/>
    <w:rsid w:val="00F92FE0"/>
    <w:rsid w:val="00FA06BA"/>
    <w:rsid w:val="00FA167A"/>
    <w:rsid w:val="00FA1A7A"/>
    <w:rsid w:val="00FA4FD4"/>
    <w:rsid w:val="00FB3B0F"/>
    <w:rsid w:val="00FB62F0"/>
    <w:rsid w:val="00FC31C3"/>
    <w:rsid w:val="00FC386C"/>
    <w:rsid w:val="00FD00B6"/>
    <w:rsid w:val="00FD1988"/>
    <w:rsid w:val="00FD45B5"/>
    <w:rsid w:val="00FD4A8C"/>
    <w:rsid w:val="00FD5059"/>
    <w:rsid w:val="00FD5B4C"/>
    <w:rsid w:val="00FE6ED6"/>
    <w:rsid w:val="00FF2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59D29E8-9D98-44AB-88E1-EB231F112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8D4C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252218"/>
    <w:pPr>
      <w:spacing w:before="100" w:beforeAutospacing="1" w:after="100" w:afterAutospacing="1"/>
      <w:outlineLvl w:val="2"/>
    </w:pPr>
    <w:rPr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semiHidden/>
  </w:style>
  <w:style w:type="paragraph" w:customStyle="1" w:styleId="Corpodetexto1">
    <w:name w:val="Corpo de texto1"/>
    <w:basedOn w:val="Normal"/>
    <w:pPr>
      <w:spacing w:after="120" w:line="280" w:lineRule="exact"/>
    </w:pPr>
    <w:rPr>
      <w:rFonts w:ascii="Arial" w:hAnsi="Arial" w:cs="Arial"/>
    </w:rPr>
  </w:style>
  <w:style w:type="paragraph" w:customStyle="1" w:styleId="Textodabarralateral-Profissional">
    <w:name w:val="Texto da barra lateral - Profissional"/>
    <w:basedOn w:val="Normal"/>
    <w:pPr>
      <w:spacing w:after="120" w:line="280" w:lineRule="exact"/>
    </w:pPr>
    <w:rPr>
      <w:rFonts w:ascii="Arial" w:hAnsi="Arial" w:cs="Arial"/>
      <w:color w:val="000080"/>
      <w:sz w:val="18"/>
      <w:szCs w:val="18"/>
    </w:rPr>
  </w:style>
  <w:style w:type="paragraph" w:customStyle="1" w:styleId="Autor-Profissional">
    <w:name w:val="Autor - Profissional"/>
    <w:basedOn w:val="Normal"/>
    <w:pPr>
      <w:spacing w:before="60" w:line="280" w:lineRule="exact"/>
    </w:pPr>
    <w:rPr>
      <w:rFonts w:ascii="Arial Black" w:hAnsi="Arial Black"/>
      <w:sz w:val="18"/>
      <w:szCs w:val="18"/>
    </w:rPr>
  </w:style>
  <w:style w:type="paragraph" w:customStyle="1" w:styleId="Empresadoautor-Profissional">
    <w:name w:val="Empresa do autor - Profissional"/>
    <w:basedOn w:val="Normal"/>
    <w:pPr>
      <w:spacing w:after="120"/>
    </w:pPr>
    <w:rPr>
      <w:rFonts w:ascii="Arial" w:hAnsi="Arial" w:cs="Arial"/>
      <w:sz w:val="16"/>
      <w:szCs w:val="16"/>
    </w:rPr>
  </w:style>
  <w:style w:type="paragraph" w:customStyle="1" w:styleId="Rodap-Profissional">
    <w:name w:val="Rodapé - Profissional"/>
    <w:pPr>
      <w:pBdr>
        <w:top w:val="single" w:sz="36" w:space="1" w:color="000080"/>
      </w:pBdr>
      <w:tabs>
        <w:tab w:val="center" w:pos="4320"/>
        <w:tab w:val="right" w:pos="8640"/>
      </w:tabs>
      <w:jc w:val="center"/>
    </w:pPr>
    <w:rPr>
      <w:rFonts w:ascii="Arial Black" w:hAnsi="Arial Black"/>
      <w:color w:val="000080"/>
      <w:sz w:val="16"/>
      <w:szCs w:val="16"/>
      <w:lang w:val="en-US" w:eastAsia="en-US"/>
    </w:rPr>
  </w:style>
  <w:style w:type="paragraph" w:customStyle="1" w:styleId="Ttulo1-Profissional">
    <w:name w:val="Título 1 - Profissional"/>
    <w:basedOn w:val="Normal"/>
    <w:pPr>
      <w:spacing w:before="120" w:after="60" w:line="360" w:lineRule="exact"/>
    </w:pPr>
    <w:rPr>
      <w:rFonts w:ascii="Arial Black" w:hAnsi="Arial Black"/>
      <w:sz w:val="32"/>
      <w:szCs w:val="32"/>
    </w:rPr>
  </w:style>
  <w:style w:type="paragraph" w:customStyle="1" w:styleId="Ttulo2-Profissional">
    <w:name w:val="Título 2 - Profissional"/>
    <w:basedOn w:val="Normal"/>
    <w:pPr>
      <w:spacing w:before="120" w:after="60" w:line="320" w:lineRule="exact"/>
    </w:pPr>
    <w:rPr>
      <w:rFonts w:ascii="Arial Black" w:hAnsi="Arial Black"/>
      <w:sz w:val="24"/>
      <w:szCs w:val="24"/>
    </w:rPr>
  </w:style>
  <w:style w:type="paragraph" w:customStyle="1" w:styleId="IssueVolumeDate-Professional">
    <w:name w:val="Issue/Volume/Date - Professional"/>
    <w:basedOn w:val="Normal"/>
    <w:pPr>
      <w:pBdr>
        <w:top w:val="single" w:sz="36" w:space="1" w:color="000080"/>
        <w:left w:val="single" w:sz="6" w:space="4" w:color="auto"/>
        <w:bottom w:val="single" w:sz="6" w:space="1" w:color="auto"/>
        <w:right w:val="single" w:sz="6" w:space="4" w:color="auto"/>
      </w:pBdr>
      <w:shd w:val="clear" w:color="auto" w:fill="000080"/>
      <w:tabs>
        <w:tab w:val="right" w:pos="10480"/>
      </w:tabs>
      <w:spacing w:after="120"/>
    </w:pPr>
    <w:rPr>
      <w:rFonts w:ascii="Arial Black" w:hAnsi="Arial Black"/>
      <w:color w:val="FFFFFF"/>
    </w:rPr>
  </w:style>
  <w:style w:type="paragraph" w:customStyle="1" w:styleId="Pularpara-Profissional">
    <w:name w:val="Pular para - Profissional"/>
    <w:basedOn w:val="Normal"/>
    <w:pPr>
      <w:jc w:val="right"/>
    </w:pPr>
    <w:rPr>
      <w:rFonts w:ascii="Arial" w:hAnsi="Arial" w:cs="Arial"/>
      <w:i/>
      <w:iCs/>
      <w:sz w:val="16"/>
      <w:szCs w:val="16"/>
    </w:rPr>
  </w:style>
  <w:style w:type="paragraph" w:customStyle="1" w:styleId="Pularde-Profissional">
    <w:name w:val="Pular de - Profissional"/>
    <w:basedOn w:val="Normal"/>
    <w:pPr>
      <w:jc w:val="right"/>
    </w:pPr>
    <w:rPr>
      <w:rFonts w:ascii="Arial" w:hAnsi="Arial" w:cs="Arial"/>
      <w:i/>
      <w:iCs/>
      <w:sz w:val="16"/>
      <w:szCs w:val="16"/>
    </w:rPr>
  </w:style>
  <w:style w:type="paragraph" w:customStyle="1" w:styleId="Remetente-Profissional">
    <w:name w:val="Remetente - Profissional"/>
    <w:basedOn w:val="Normal"/>
    <w:pPr>
      <w:spacing w:after="40" w:line="240" w:lineRule="exact"/>
    </w:pPr>
    <w:rPr>
      <w:rFonts w:ascii="Arial" w:hAnsi="Arial" w:cs="Arial"/>
    </w:rPr>
  </w:style>
  <w:style w:type="paragraph" w:customStyle="1" w:styleId="Endereoparacorrespondncia-Profissional">
    <w:name w:val="Endereço para correspondência - Profissional"/>
    <w:basedOn w:val="Remetente-Profissional"/>
  </w:style>
  <w:style w:type="paragraph" w:customStyle="1" w:styleId="Picture-Professional">
    <w:name w:val="Picture - Professional"/>
    <w:basedOn w:val="Corpodetexto1"/>
    <w:pPr>
      <w:spacing w:before="120" w:line="240" w:lineRule="auto"/>
    </w:pPr>
  </w:style>
  <w:style w:type="paragraph" w:customStyle="1" w:styleId="Legendadefigura-Profissional">
    <w:name w:val="Legenda de figura - Profissional"/>
    <w:basedOn w:val="Corpodetexto1"/>
    <w:rPr>
      <w:i/>
      <w:iCs/>
      <w:sz w:val="18"/>
      <w:szCs w:val="18"/>
    </w:rPr>
  </w:style>
  <w:style w:type="paragraph" w:customStyle="1" w:styleId="Postagem-Profissional">
    <w:name w:val="Postagem - Profissional"/>
    <w:basedOn w:val="Normal"/>
    <w:pPr>
      <w:spacing w:after="40" w:line="240" w:lineRule="exact"/>
      <w:jc w:val="center"/>
    </w:pPr>
    <w:rPr>
      <w:rFonts w:ascii="Arial" w:hAnsi="Arial" w:cs="Arial"/>
      <w:smallCaps/>
      <w:sz w:val="14"/>
      <w:szCs w:val="14"/>
    </w:rPr>
  </w:style>
  <w:style w:type="paragraph" w:customStyle="1" w:styleId="Citaes-Profissional">
    <w:name w:val="Citações - Profissional"/>
    <w:basedOn w:val="Corpodetexto1"/>
    <w:pPr>
      <w:pBdr>
        <w:top w:val="single" w:sz="6" w:space="1" w:color="808000"/>
        <w:bottom w:val="single" w:sz="6" w:space="3" w:color="808000"/>
      </w:pBdr>
      <w:ind w:left="60" w:right="60"/>
      <w:jc w:val="center"/>
    </w:pPr>
    <w:rPr>
      <w:i/>
      <w:iCs/>
      <w:color w:val="808000"/>
      <w:sz w:val="22"/>
      <w:szCs w:val="22"/>
    </w:rPr>
  </w:style>
  <w:style w:type="paragraph" w:customStyle="1" w:styleId="Subttulodabarralateral-Profissional">
    <w:name w:val="Subtítulo da barra lateral - Profissional"/>
    <w:basedOn w:val="Normal"/>
    <w:pPr>
      <w:spacing w:line="280" w:lineRule="exact"/>
    </w:pPr>
    <w:rPr>
      <w:rFonts w:ascii="Arial" w:hAnsi="Arial" w:cs="Arial"/>
      <w:smallCaps/>
      <w:color w:val="000080"/>
      <w:sz w:val="18"/>
      <w:szCs w:val="18"/>
    </w:rPr>
  </w:style>
  <w:style w:type="paragraph" w:customStyle="1" w:styleId="Ttulodabarralateral-Profissional">
    <w:name w:val="Título da barra lateral -Profissional"/>
    <w:basedOn w:val="Normal"/>
    <w:pPr>
      <w:spacing w:before="120" w:after="60" w:line="320" w:lineRule="exact"/>
    </w:pPr>
    <w:rPr>
      <w:rFonts w:ascii="Arial Black" w:hAnsi="Arial Black"/>
      <w:smallCaps/>
      <w:color w:val="000080"/>
      <w:spacing w:val="40"/>
      <w:sz w:val="24"/>
      <w:szCs w:val="24"/>
    </w:rPr>
  </w:style>
  <w:style w:type="paragraph" w:customStyle="1" w:styleId="Subttulo-Profissional">
    <w:name w:val="Subtítulo - Profissional"/>
    <w:basedOn w:val="Normal"/>
    <w:pPr>
      <w:spacing w:after="120" w:line="280" w:lineRule="exact"/>
    </w:pPr>
    <w:rPr>
      <w:rFonts w:ascii="Arial" w:hAnsi="Arial" w:cs="Arial"/>
      <w:i/>
      <w:iCs/>
    </w:rPr>
  </w:style>
  <w:style w:type="paragraph" w:customStyle="1" w:styleId="Title-Professional">
    <w:name w:val="Title - Professional"/>
    <w:basedOn w:val="Normal"/>
    <w:pPr>
      <w:pBdr>
        <w:top w:val="single" w:sz="36" w:space="1" w:color="000080"/>
        <w:left w:val="single" w:sz="6" w:space="4" w:color="000080"/>
        <w:bottom w:val="single" w:sz="6" w:space="1" w:color="000080"/>
        <w:right w:val="single" w:sz="6" w:space="4" w:color="000080"/>
      </w:pBdr>
      <w:jc w:val="center"/>
    </w:pPr>
    <w:rPr>
      <w:rFonts w:ascii="Arial Black" w:hAnsi="Arial Black"/>
      <w:color w:val="000080"/>
      <w:sz w:val="144"/>
      <w:szCs w:val="144"/>
    </w:rPr>
  </w:style>
  <w:style w:type="paragraph" w:customStyle="1" w:styleId="TOCHeading-Professional">
    <w:name w:val="TOC Heading - Professional"/>
    <w:basedOn w:val="Normal"/>
    <w:pPr>
      <w:pBdr>
        <w:top w:val="single" w:sz="36" w:space="1" w:color="000080"/>
      </w:pBdr>
      <w:spacing w:before="60" w:after="120"/>
      <w:ind w:left="-60"/>
    </w:pPr>
    <w:rPr>
      <w:rFonts w:ascii="Arial Black" w:hAnsi="Arial Black"/>
      <w:smallCaps/>
      <w:spacing w:val="40"/>
      <w:sz w:val="24"/>
      <w:szCs w:val="24"/>
    </w:rPr>
  </w:style>
  <w:style w:type="paragraph" w:customStyle="1" w:styleId="TOCNumber-Professional">
    <w:name w:val="TOC Number - Professional"/>
    <w:basedOn w:val="Normal"/>
    <w:pPr>
      <w:spacing w:before="60"/>
    </w:pPr>
    <w:rPr>
      <w:rFonts w:ascii="Arial Black" w:hAnsi="Arial Black"/>
      <w:sz w:val="24"/>
      <w:szCs w:val="24"/>
    </w:rPr>
  </w:style>
  <w:style w:type="paragraph" w:customStyle="1" w:styleId="TOCText-Professional">
    <w:name w:val="TOC Text - Professional"/>
    <w:basedOn w:val="Normal"/>
    <w:pPr>
      <w:spacing w:before="60" w:after="60" w:line="320" w:lineRule="exact"/>
    </w:pPr>
    <w:rPr>
      <w:rFonts w:ascii="Arial" w:hAnsi="Arial" w:cs="Arial"/>
      <w:sz w:val="18"/>
      <w:szCs w:val="18"/>
    </w:rPr>
  </w:style>
  <w:style w:type="character" w:customStyle="1" w:styleId="DONOTTRANSLATE">
    <w:name w:val="DO_NOT_TRANSLATE"/>
    <w:rPr>
      <w:rFonts w:ascii="Courier New" w:hAnsi="Courier New" w:cs="Courier New"/>
      <w:noProof/>
      <w:color w:val="80000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433D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33DD"/>
    <w:rPr>
      <w:rFonts w:ascii="Tahoma" w:hAnsi="Tahoma" w:cs="Tahoma"/>
      <w:sz w:val="16"/>
      <w:szCs w:val="16"/>
      <w:lang w:val="en-US" w:eastAsia="en-US"/>
    </w:rPr>
  </w:style>
  <w:style w:type="paragraph" w:customStyle="1" w:styleId="Default">
    <w:name w:val="Default"/>
    <w:rsid w:val="008433D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2522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52218"/>
    <w:rPr>
      <w:lang w:val="en-US" w:eastAsia="en-US"/>
    </w:rPr>
  </w:style>
  <w:style w:type="paragraph" w:styleId="Rodap">
    <w:name w:val="footer"/>
    <w:basedOn w:val="Normal"/>
    <w:link w:val="RodapChar"/>
    <w:uiPriority w:val="99"/>
    <w:unhideWhenUsed/>
    <w:rsid w:val="002522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52218"/>
    <w:rPr>
      <w:lang w:val="en-US" w:eastAsia="en-US"/>
    </w:rPr>
  </w:style>
  <w:style w:type="character" w:customStyle="1" w:styleId="Ttulo3Char">
    <w:name w:val="Título 3 Char"/>
    <w:basedOn w:val="Fontepargpadro"/>
    <w:link w:val="Ttulo3"/>
    <w:uiPriority w:val="9"/>
    <w:rsid w:val="00252218"/>
    <w:rPr>
      <w:b/>
      <w:bCs/>
      <w:sz w:val="27"/>
      <w:szCs w:val="27"/>
    </w:rPr>
  </w:style>
  <w:style w:type="character" w:styleId="Hyperlink">
    <w:name w:val="Hyperlink"/>
    <w:basedOn w:val="Fontepargpadro"/>
    <w:uiPriority w:val="99"/>
    <w:unhideWhenUsed/>
    <w:rsid w:val="00D056B7"/>
    <w:rPr>
      <w:rFonts w:ascii="Verdana" w:hAnsi="Verdana" w:hint="default"/>
      <w:caps w:val="0"/>
      <w:strike w:val="0"/>
      <w:dstrike w:val="0"/>
      <w:color w:val="003264"/>
      <w:sz w:val="16"/>
      <w:szCs w:val="16"/>
      <w:u w:val="none"/>
      <w:effect w:val="none"/>
    </w:rPr>
  </w:style>
  <w:style w:type="character" w:customStyle="1" w:styleId="texto1">
    <w:name w:val="texto1"/>
    <w:basedOn w:val="Fontepargpadro"/>
    <w:rsid w:val="00D056B7"/>
    <w:rPr>
      <w:rFonts w:ascii="Verdana" w:hAnsi="Verdana" w:hint="default"/>
      <w:i w:val="0"/>
      <w:iCs w:val="0"/>
      <w:sz w:val="16"/>
      <w:szCs w:val="16"/>
    </w:rPr>
  </w:style>
  <w:style w:type="character" w:customStyle="1" w:styleId="tituloazulescuro1">
    <w:name w:val="titulo_azul_escuro1"/>
    <w:basedOn w:val="Fontepargpadro"/>
    <w:rsid w:val="004904D3"/>
    <w:rPr>
      <w:rFonts w:ascii="Verdana" w:hAnsi="Verdana" w:hint="default"/>
      <w:b/>
      <w:bCs/>
      <w:caps w:val="0"/>
      <w:color w:val="003264"/>
      <w:sz w:val="16"/>
      <w:szCs w:val="16"/>
    </w:rPr>
  </w:style>
  <w:style w:type="table" w:styleId="Tabelacomgrade">
    <w:name w:val="Table Grid"/>
    <w:basedOn w:val="Tabelanormal"/>
    <w:uiPriority w:val="59"/>
    <w:rsid w:val="00B846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mentoClaro">
    <w:name w:val="Light Shading"/>
    <w:basedOn w:val="Tabelanormal"/>
    <w:uiPriority w:val="60"/>
    <w:rsid w:val="00B846B5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PargrafodaLista">
    <w:name w:val="List Paragraph"/>
    <w:basedOn w:val="Normal"/>
    <w:uiPriority w:val="34"/>
    <w:qFormat/>
    <w:rsid w:val="004420E1"/>
    <w:pPr>
      <w:ind w:left="720"/>
      <w:contextualSpacing/>
    </w:pPr>
  </w:style>
  <w:style w:type="paragraph" w:customStyle="1" w:styleId="yiv8622879424xmsotitle">
    <w:name w:val="yiv8622879424x_msotitle"/>
    <w:basedOn w:val="Normal"/>
    <w:rsid w:val="00B10EF6"/>
    <w:pPr>
      <w:spacing w:before="100" w:beforeAutospacing="1" w:after="100" w:afterAutospacing="1"/>
    </w:pPr>
    <w:rPr>
      <w:sz w:val="24"/>
      <w:szCs w:val="24"/>
      <w:lang w:eastAsia="pt-BR"/>
    </w:rPr>
  </w:style>
  <w:style w:type="character" w:customStyle="1" w:styleId="A11">
    <w:name w:val="A11"/>
    <w:uiPriority w:val="99"/>
    <w:rsid w:val="00B10EF6"/>
    <w:rPr>
      <w:rFonts w:cs="Swis721 BT"/>
      <w:color w:val="000000"/>
      <w:sz w:val="20"/>
      <w:szCs w:val="20"/>
      <w:u w:val="single"/>
    </w:rPr>
  </w:style>
  <w:style w:type="character" w:customStyle="1" w:styleId="d01763512">
    <w:name w:val="d01763512"/>
    <w:basedOn w:val="Fontepargpadro"/>
    <w:rsid w:val="009246B8"/>
  </w:style>
  <w:style w:type="character" w:customStyle="1" w:styleId="nome">
    <w:name w:val="nome"/>
    <w:basedOn w:val="Fontepargpadro"/>
    <w:rsid w:val="00300B7B"/>
  </w:style>
  <w:style w:type="character" w:customStyle="1" w:styleId="apple-converted-space">
    <w:name w:val="apple-converted-space"/>
    <w:basedOn w:val="Fontepargpadro"/>
    <w:rsid w:val="00F356AB"/>
  </w:style>
  <w:style w:type="character" w:customStyle="1" w:styleId="lblfigura">
    <w:name w:val="lblfigura"/>
    <w:basedOn w:val="Fontepargpadro"/>
    <w:rsid w:val="0007146F"/>
  </w:style>
  <w:style w:type="character" w:styleId="nfase">
    <w:name w:val="Emphasis"/>
    <w:basedOn w:val="Fontepargpadro"/>
    <w:uiPriority w:val="20"/>
    <w:qFormat/>
    <w:rsid w:val="00E133DC"/>
    <w:rPr>
      <w:i/>
      <w:iCs/>
    </w:rPr>
  </w:style>
  <w:style w:type="character" w:styleId="Forte">
    <w:name w:val="Strong"/>
    <w:basedOn w:val="Fontepargpadro"/>
    <w:uiPriority w:val="22"/>
    <w:qFormat/>
    <w:rsid w:val="00596149"/>
    <w:rPr>
      <w:b/>
      <w:bCs/>
    </w:rPr>
  </w:style>
  <w:style w:type="character" w:customStyle="1" w:styleId="m-1719035438787242920gmail-m-1874721475079863283gmail-m-7164598515715904689gmail-m-835804091890416923gmail-m-4847675544555200074gmail-m7018228669483855436gmail-m-2817685659239495030gmail-m-7358645680164127223gmail-m3223836311453649093gmail-m-2">
    <w:name w:val="m_-1719035438787242920gmail-m_-1874721475079863283gmail-m_-7164598515715904689gmail-m_-835804091890416923gmail-m_-4847675544555200074gmail-m_7018228669483855436gmail-m_-2817685659239495030gmail-m_-7358645680164127223gmail-m_3223836311453649093gmail-m_-2"/>
    <w:basedOn w:val="Fontepargpadro"/>
    <w:rsid w:val="000A6397"/>
  </w:style>
  <w:style w:type="table" w:styleId="TabelaSimples3">
    <w:name w:val="Plain Table 3"/>
    <w:basedOn w:val="Tabelanormal"/>
    <w:uiPriority w:val="43"/>
    <w:rsid w:val="00263524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deGrade2">
    <w:name w:val="Grid Table 2"/>
    <w:basedOn w:val="Tabelanormal"/>
    <w:uiPriority w:val="47"/>
    <w:rsid w:val="00263524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Ttulo1Char">
    <w:name w:val="Título 1 Char"/>
    <w:basedOn w:val="Fontepargpadro"/>
    <w:link w:val="Ttulo1"/>
    <w:uiPriority w:val="9"/>
    <w:rsid w:val="008D4CD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0472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4396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18" w:space="4" w:color="33333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727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60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09427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6536">
                                  <w:marLeft w:val="75"/>
                                  <w:marRight w:val="75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8" w:space="4" w:color="333333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6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4701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46076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1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05982">
                                  <w:marLeft w:val="75"/>
                                  <w:marRight w:val="75"/>
                                  <w:marTop w:val="15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8" w:space="4" w:color="333333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67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5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463223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0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897186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18" w:space="4" w:color="33333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0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7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72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48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69476">
                      <w:marLeft w:val="75"/>
                      <w:marRight w:val="75"/>
                      <w:marTop w:val="15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single" w:sz="18" w:space="4" w:color="333333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26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14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033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26468">
                  <w:marLeft w:val="225"/>
                  <w:marRight w:val="0"/>
                  <w:marTop w:val="22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983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3493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95582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91377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73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9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93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3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2id.mi.gov.br/paginas/relatorios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2id.mi.gov.br/paginas/relatorios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dec@bombeiros.pa.gov.b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\AppData\Roaming\Microsoft\Modelos\Assistente%20de%20boletim%20informativ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9A88B-941D-41CE-A591-04B37D6F2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Assistente de boletim informativo</Template>
  <TotalTime>472</TotalTime>
  <Pages>1</Pages>
  <Words>60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</dc:creator>
  <cp:lastModifiedBy>Usuário do Windows</cp:lastModifiedBy>
  <cp:revision>93</cp:revision>
  <cp:lastPrinted>2018-02-08T23:51:00Z</cp:lastPrinted>
  <dcterms:created xsi:type="dcterms:W3CDTF">2018-02-10T01:53:00Z</dcterms:created>
  <dcterms:modified xsi:type="dcterms:W3CDTF">2018-02-10T19:37:00Z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TC010468981046</vt:lpwstr>
  </property>
</Properties>
</file>